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CDEF3" w14:textId="3345B62D" w:rsidR="0041238B" w:rsidRDefault="00667E2D" w:rsidP="0041238B">
      <w:pPr>
        <w:pStyle w:val="NormalWeb"/>
        <w:jc w:val="center"/>
        <w:rPr>
          <w:rFonts w:ascii="Garamond" w:hAnsi="Garamond"/>
          <w:b/>
          <w:bCs/>
          <w:u w:val="single"/>
        </w:rPr>
      </w:pPr>
      <w:r>
        <w:rPr>
          <w:rFonts w:ascii="Garamond" w:hAnsi="Garamond"/>
          <w:b/>
          <w:bCs/>
          <w:noProof/>
          <w:u w:val="single"/>
        </w:rPr>
        <w:drawing>
          <wp:inline distT="0" distB="0" distL="0" distR="0" wp14:anchorId="146AA33C" wp14:editId="224BCC88">
            <wp:extent cx="1931440" cy="1335912"/>
            <wp:effectExtent l="0" t="0" r="0" b="0"/>
            <wp:docPr id="1" name="Picture 1" descr="SUNY Brock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Y Brockport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9114" cy="1361970"/>
                    </a:xfrm>
                    <a:prstGeom prst="rect">
                      <a:avLst/>
                    </a:prstGeom>
                  </pic:spPr>
                </pic:pic>
              </a:graphicData>
            </a:graphic>
          </wp:inline>
        </w:drawing>
      </w:r>
    </w:p>
    <w:p w14:paraId="3B8204F1" w14:textId="77777777" w:rsidR="00E84F11" w:rsidRDefault="00E84F11" w:rsidP="0041238B">
      <w:pPr>
        <w:pStyle w:val="NormalWeb"/>
        <w:spacing w:before="0" w:beforeAutospacing="0" w:after="0" w:afterAutospacing="0"/>
        <w:jc w:val="center"/>
        <w:rPr>
          <w:rFonts w:ascii="Garamond" w:hAnsi="Garamond"/>
          <w:b/>
          <w:bCs/>
        </w:rPr>
      </w:pPr>
      <w:r w:rsidRPr="00E84F11">
        <w:rPr>
          <w:rFonts w:ascii="Garamond" w:hAnsi="Garamond"/>
          <w:b/>
          <w:bCs/>
        </w:rPr>
        <w:t>Institutional Review Board</w:t>
      </w:r>
    </w:p>
    <w:p w14:paraId="0604645A" w14:textId="77777777" w:rsidR="0041238B" w:rsidRPr="00D663C0" w:rsidRDefault="0041238B" w:rsidP="0041238B">
      <w:pPr>
        <w:rPr>
          <w:rFonts w:asciiTheme="majorHAnsi" w:hAnsiTheme="majorHAnsi"/>
          <w:sz w:val="28"/>
          <w:szCs w:val="28"/>
        </w:rPr>
      </w:pPr>
    </w:p>
    <w:p w14:paraId="718A7927" w14:textId="77777777" w:rsidR="0041238B" w:rsidRPr="00196CD5" w:rsidRDefault="0041238B" w:rsidP="0041238B">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6300"/>
        <w:jc w:val="center"/>
        <w:rPr>
          <w:b/>
        </w:rPr>
      </w:pPr>
      <w:r w:rsidRPr="00196CD5">
        <w:rPr>
          <w:b/>
        </w:rPr>
        <w:t xml:space="preserve">Form A—Statement of Informed Consent </w:t>
      </w:r>
      <w:proofErr w:type="gramStart"/>
      <w:r w:rsidRPr="00196CD5">
        <w:rPr>
          <w:b/>
        </w:rPr>
        <w:t>For</w:t>
      </w:r>
      <w:proofErr w:type="gramEnd"/>
      <w:r w:rsidRPr="00196CD5">
        <w:rPr>
          <w:b/>
        </w:rPr>
        <w:t xml:space="preserve"> Adult Participants</w:t>
      </w:r>
    </w:p>
    <w:sdt>
      <w:sdtPr>
        <w:rPr>
          <w:rFonts w:ascii="Garamond" w:hAnsi="Garamond"/>
          <w:b/>
          <w:bCs/>
          <w:highlight w:val="lightGray"/>
        </w:rPr>
        <w:id w:val="-1259442679"/>
        <w:placeholder>
          <w:docPart w:val="BDF44EB12C394924AAB363C4FDB14B37"/>
        </w:placeholder>
        <w:text/>
      </w:sdtPr>
      <w:sdtContent>
        <w:p w14:paraId="6856D0AA" w14:textId="77777777" w:rsidR="00CA4BE9" w:rsidRPr="00EF06F7" w:rsidRDefault="00CA4BE9" w:rsidP="00CA4BE9">
          <w:pPr>
            <w:pStyle w:val="NormalWeb"/>
            <w:spacing w:after="0" w:afterAutospacing="0"/>
            <w:jc w:val="center"/>
            <w:rPr>
              <w:rFonts w:ascii="Garamond" w:hAnsi="Garamond"/>
              <w:b/>
              <w:bCs/>
            </w:rPr>
          </w:pPr>
          <w:r w:rsidRPr="009A1C91">
            <w:rPr>
              <w:rFonts w:ascii="Garamond" w:hAnsi="Garamond"/>
              <w:b/>
              <w:bCs/>
              <w:highlight w:val="lightGray"/>
            </w:rPr>
            <w:t xml:space="preserve">[INSERT </w:t>
          </w:r>
          <w:r w:rsidR="002D29F4" w:rsidRPr="009A1C91">
            <w:rPr>
              <w:rFonts w:ascii="Garamond" w:hAnsi="Garamond"/>
              <w:b/>
              <w:bCs/>
              <w:highlight w:val="lightGray"/>
            </w:rPr>
            <w:t>TITLE &amp; PROTOCOL NUMBER</w:t>
          </w:r>
          <w:r w:rsidR="009A1C91">
            <w:rPr>
              <w:rFonts w:ascii="Garamond" w:hAnsi="Garamond"/>
              <w:b/>
              <w:bCs/>
              <w:highlight w:val="lightGray"/>
            </w:rPr>
            <w:t>]</w:t>
          </w:r>
        </w:p>
      </w:sdtContent>
    </w:sdt>
    <w:p w14:paraId="65900191" w14:textId="77777777" w:rsidR="00CA4BE9" w:rsidRPr="00650655" w:rsidRDefault="00CA4BE9" w:rsidP="00E84F11">
      <w:pPr>
        <w:rPr>
          <w:rFonts w:ascii="Garamond" w:hAnsi="Garamond"/>
        </w:rPr>
      </w:pPr>
    </w:p>
    <w:tbl>
      <w:tblPr>
        <w:tblStyle w:val="TableGrid"/>
        <w:tblW w:w="0" w:type="auto"/>
        <w:tblLook w:val="04A0" w:firstRow="1" w:lastRow="0" w:firstColumn="1" w:lastColumn="0" w:noHBand="0" w:noVBand="1"/>
      </w:tblPr>
      <w:tblGrid>
        <w:gridCol w:w="9095"/>
      </w:tblGrid>
      <w:tr w:rsidR="00F908E7" w:rsidRPr="00F908E7" w14:paraId="2D8C521D" w14:textId="77777777" w:rsidTr="006A1A45">
        <w:trPr>
          <w:trHeight w:val="620"/>
        </w:trPr>
        <w:tc>
          <w:tcPr>
            <w:tcW w:w="9095" w:type="dxa"/>
          </w:tcPr>
          <w:p w14:paraId="60990286" w14:textId="77777777" w:rsidR="00F908E7" w:rsidRDefault="00F908E7" w:rsidP="00910A02">
            <w:pPr>
              <w:rPr>
                <w:rFonts w:ascii="Garamond" w:hAnsi="Garamond"/>
                <w:b/>
              </w:rPr>
            </w:pPr>
            <w:r w:rsidRPr="00F908E7">
              <w:rPr>
                <w:rFonts w:ascii="Garamond" w:hAnsi="Garamond"/>
                <w:b/>
              </w:rPr>
              <w:t>KEY INFORMATION:</w:t>
            </w:r>
          </w:p>
          <w:p w14:paraId="6902A944" w14:textId="77777777" w:rsidR="00F908E7" w:rsidRDefault="00F908E7" w:rsidP="00910A02">
            <w:pPr>
              <w:rPr>
                <w:rFonts w:ascii="Garamond" w:hAnsi="Garamond"/>
                <w:b/>
              </w:rPr>
            </w:pPr>
          </w:p>
          <w:p w14:paraId="262486B2" w14:textId="77777777" w:rsidR="00F908E7" w:rsidRPr="00F908E7" w:rsidRDefault="00F908E7" w:rsidP="00F908E7">
            <w:pPr>
              <w:pStyle w:val="ListParagraph"/>
              <w:numPr>
                <w:ilvl w:val="0"/>
                <w:numId w:val="8"/>
              </w:numPr>
              <w:shd w:val="clear" w:color="auto" w:fill="FFFFFF"/>
              <w:rPr>
                <w:rFonts w:ascii="Garamond" w:hAnsi="Garamond" w:cs="Arial"/>
                <w:i/>
                <w:color w:val="262626"/>
                <w:szCs w:val="22"/>
              </w:rPr>
            </w:pPr>
            <w:r w:rsidRPr="00F908E7">
              <w:rPr>
                <w:rFonts w:ascii="Garamond" w:hAnsi="Garamond"/>
                <w:szCs w:val="22"/>
              </w:rPr>
              <w:t xml:space="preserve">You are being asked to be in a research study of </w:t>
            </w:r>
            <w:sdt>
              <w:sdtPr>
                <w:rPr>
                  <w:rFonts w:ascii="Garamond" w:hAnsi="Garamond"/>
                  <w:szCs w:val="22"/>
                  <w:highlight w:val="lightGray"/>
                </w:rPr>
                <w:id w:val="1585565116"/>
                <w:placeholder>
                  <w:docPart w:val="F606353CFC07481D93D682435D6803F0"/>
                </w:placeholder>
                <w:text/>
              </w:sdtPr>
              <w:sdtContent>
                <w:r w:rsidRPr="00F908E7">
                  <w:rPr>
                    <w:rFonts w:ascii="Garamond" w:hAnsi="Garamond"/>
                    <w:szCs w:val="22"/>
                    <w:highlight w:val="lightGray"/>
                  </w:rPr>
                  <w:t>[insert general statement about study].</w:t>
                </w:r>
              </w:sdtContent>
            </w:sdt>
            <w:r w:rsidRPr="00F908E7">
              <w:rPr>
                <w:rFonts w:ascii="Garamond" w:hAnsi="Garamond"/>
                <w:szCs w:val="22"/>
              </w:rPr>
              <w:t xml:space="preserve"> As with all research studies, participation is voluntary. </w:t>
            </w:r>
          </w:p>
          <w:p w14:paraId="62503134" w14:textId="77777777" w:rsidR="00F908E7" w:rsidRPr="00A21123" w:rsidRDefault="00F908E7" w:rsidP="00F908E7">
            <w:pPr>
              <w:pStyle w:val="Heading3"/>
              <w:numPr>
                <w:ilvl w:val="0"/>
                <w:numId w:val="8"/>
              </w:numPr>
              <w:rPr>
                <w:rFonts w:ascii="Garamond" w:hAnsi="Garamond"/>
                <w:b w:val="0"/>
              </w:rPr>
            </w:pPr>
            <w:r w:rsidRPr="00A21123">
              <w:rPr>
                <w:rFonts w:ascii="Garamond" w:hAnsi="Garamond"/>
                <w:b w:val="0"/>
              </w:rPr>
              <w:t xml:space="preserve">The purpose of this study is </w:t>
            </w:r>
            <w:sdt>
              <w:sdtPr>
                <w:rPr>
                  <w:rFonts w:ascii="Garamond" w:hAnsi="Garamond"/>
                  <w:b w:val="0"/>
                  <w:highlight w:val="lightGray"/>
                </w:rPr>
                <w:id w:val="-706404064"/>
                <w:placeholder>
                  <w:docPart w:val="151D4146E2424156BE42F2E2E1EE03D1"/>
                </w:placeholder>
                <w:text/>
              </w:sdtPr>
              <w:sdtContent>
                <w:r w:rsidRPr="00A21123">
                  <w:rPr>
                    <w:rFonts w:ascii="Garamond" w:hAnsi="Garamond"/>
                    <w:b w:val="0"/>
                    <w:highlight w:val="lightGray"/>
                  </w:rPr>
                  <w:t>[explain research question and purpose in clear, concise language</w:t>
                </w:r>
                <w:r w:rsidR="000F507E">
                  <w:rPr>
                    <w:rFonts w:ascii="Garamond" w:hAnsi="Garamond"/>
                    <w:b w:val="0"/>
                    <w:highlight w:val="lightGray"/>
                  </w:rPr>
                  <w:t xml:space="preserve"> to help participant fully understand research</w:t>
                </w:r>
                <w:r w:rsidRPr="00A21123">
                  <w:rPr>
                    <w:rFonts w:ascii="Garamond" w:hAnsi="Garamond"/>
                    <w:b w:val="0"/>
                    <w:highlight w:val="lightGray"/>
                  </w:rPr>
                  <w:t>].</w:t>
                </w:r>
              </w:sdtContent>
            </w:sdt>
          </w:p>
          <w:p w14:paraId="397C903A" w14:textId="77777777" w:rsidR="000F507E" w:rsidRPr="000F507E" w:rsidRDefault="000F507E" w:rsidP="000F507E">
            <w:pPr>
              <w:pStyle w:val="ListParagraph"/>
              <w:numPr>
                <w:ilvl w:val="0"/>
                <w:numId w:val="8"/>
              </w:numPr>
              <w:spacing w:before="100" w:beforeAutospacing="1" w:after="100" w:afterAutospacing="1"/>
              <w:rPr>
                <w:rFonts w:ascii="Garamond" w:hAnsi="Garamond"/>
              </w:rPr>
            </w:pPr>
            <w:r w:rsidRPr="000F507E">
              <w:rPr>
                <w:rFonts w:ascii="Garamond" w:hAnsi="Garamond"/>
              </w:rPr>
              <w:t xml:space="preserve">A maximum of </w:t>
            </w:r>
            <w:sdt>
              <w:sdtPr>
                <w:rPr>
                  <w:rFonts w:ascii="Garamond" w:hAnsi="Garamond"/>
                  <w:highlight w:val="lightGray"/>
                </w:rPr>
                <w:id w:val="1778135037"/>
                <w:placeholder>
                  <w:docPart w:val="E254F97D9A4B492483FFFF9A4BDB1F35"/>
                </w:placeholder>
                <w:text/>
              </w:sdtPr>
              <w:sdtContent>
                <w:r w:rsidRPr="000F507E">
                  <w:rPr>
                    <w:rFonts w:ascii="Garamond" w:hAnsi="Garamond"/>
                    <w:highlight w:val="lightGray"/>
                  </w:rPr>
                  <w:t>[number]</w:t>
                </w:r>
              </w:sdtContent>
            </w:sdt>
            <w:r w:rsidRPr="000F507E">
              <w:rPr>
                <w:rFonts w:ascii="Garamond" w:hAnsi="Garamond"/>
              </w:rPr>
              <w:t xml:space="preserve"> people will take part in this study. The results will be used for </w:t>
            </w:r>
            <w:sdt>
              <w:sdtPr>
                <w:rPr>
                  <w:rFonts w:ascii="Garamond" w:hAnsi="Garamond"/>
                  <w:highlight w:val="lightGray"/>
                </w:rPr>
                <w:id w:val="1216083378"/>
                <w:placeholder>
                  <w:docPart w:val="B3F266CD53394DF1928D2DC6173EDB2C"/>
                </w:placeholder>
                <w:text/>
              </w:sdtPr>
              <w:sdtContent>
                <w:r w:rsidRPr="000F507E">
                  <w:rPr>
                    <w:rFonts w:ascii="Garamond" w:hAnsi="Garamond"/>
                    <w:highlight w:val="lightGray"/>
                  </w:rPr>
                  <w:t>[describe what the results will be used for, including a master’s thesis or other course requirement, if applicable].</w:t>
                </w:r>
              </w:sdtContent>
            </w:sdt>
          </w:p>
          <w:p w14:paraId="7AB5CFF7" w14:textId="77777777" w:rsidR="00F908E7" w:rsidRPr="00F908E7" w:rsidRDefault="00F908E7" w:rsidP="00F908E7">
            <w:pPr>
              <w:pStyle w:val="ListParagraph"/>
              <w:numPr>
                <w:ilvl w:val="0"/>
                <w:numId w:val="8"/>
              </w:numPr>
              <w:rPr>
                <w:rFonts w:ascii="Garamond" w:hAnsi="Garamond"/>
                <w:u w:val="single"/>
              </w:rPr>
            </w:pPr>
            <w:r w:rsidRPr="00F908E7">
              <w:rPr>
                <w:rFonts w:ascii="Garamond" w:hAnsi="Garamond"/>
              </w:rPr>
              <w:t xml:space="preserve">If you agree to take part in this study, you will be involved in this study for </w:t>
            </w:r>
            <w:sdt>
              <w:sdtPr>
                <w:rPr>
                  <w:rFonts w:ascii="Garamond" w:hAnsi="Garamond"/>
                  <w:highlight w:val="lightGray"/>
                </w:rPr>
                <w:id w:val="782155192"/>
                <w:placeholder>
                  <w:docPart w:val="BF15A9971371422AB38EFC551ECFF907"/>
                </w:placeholder>
                <w:text/>
              </w:sdtPr>
              <w:sdtContent>
                <w:r w:rsidRPr="00F908E7">
                  <w:rPr>
                    <w:rFonts w:ascii="Garamond" w:hAnsi="Garamond"/>
                    <w:highlight w:val="lightGray"/>
                  </w:rPr>
                  <w:t>[insert length of time (hours, days, week(s), month(s), or year(s))</w:t>
                </w:r>
                <w:r w:rsidR="0042392A">
                  <w:rPr>
                    <w:rFonts w:ascii="Garamond" w:hAnsi="Garamond"/>
                    <w:highlight w:val="lightGray"/>
                  </w:rPr>
                  <w:t>, number of sessions, duration of participant involvement, and estimated amount of time (in hours or minutes) spent participating</w:t>
                </w:r>
                <w:r w:rsidRPr="00F908E7">
                  <w:rPr>
                    <w:rFonts w:ascii="Garamond" w:hAnsi="Garamond"/>
                    <w:highlight w:val="lightGray"/>
                  </w:rPr>
                  <w:t xml:space="preserve">. Include whether you intend to collect follow-up information and </w:t>
                </w:r>
                <w:r w:rsidR="006A1A45">
                  <w:rPr>
                    <w:rFonts w:ascii="Garamond" w:hAnsi="Garamond"/>
                    <w:highlight w:val="lightGray"/>
                  </w:rPr>
                  <w:t>when</w:t>
                </w:r>
                <w:r w:rsidRPr="00F908E7">
                  <w:rPr>
                    <w:rFonts w:ascii="Garamond" w:hAnsi="Garamond"/>
                    <w:highlight w:val="lightGray"/>
                  </w:rPr>
                  <w:t xml:space="preserve"> this will be done. For example</w:t>
                </w:r>
                <w:r w:rsidR="006A1A45">
                  <w:rPr>
                    <w:rFonts w:ascii="Garamond" w:hAnsi="Garamond"/>
                    <w:highlight w:val="lightGray"/>
                  </w:rPr>
                  <w:t>: “F</w:t>
                </w:r>
                <w:r w:rsidR="0042392A">
                  <w:rPr>
                    <w:rFonts w:ascii="Garamond" w:hAnsi="Garamond"/>
                    <w:highlight w:val="lightGray"/>
                  </w:rPr>
                  <w:t xml:space="preserve">ollow-up information will </w:t>
                </w:r>
                <w:r w:rsidR="006A1A45">
                  <w:rPr>
                    <w:rFonts w:ascii="Garamond" w:hAnsi="Garamond"/>
                    <w:highlight w:val="lightGray"/>
                  </w:rPr>
                  <w:t xml:space="preserve">be </w:t>
                </w:r>
                <w:r w:rsidR="0042392A">
                  <w:rPr>
                    <w:rFonts w:ascii="Garamond" w:hAnsi="Garamond"/>
                    <w:highlight w:val="lightGray"/>
                  </w:rPr>
                  <w:t>collected</w:t>
                </w:r>
                <w:r w:rsidRPr="00F908E7">
                  <w:rPr>
                    <w:rFonts w:ascii="Garamond" w:hAnsi="Garamond"/>
                    <w:highlight w:val="lightGray"/>
                  </w:rPr>
                  <w:t xml:space="preserve"> six months after last study visit.</w:t>
                </w:r>
                <w:r w:rsidR="006A1A45">
                  <w:rPr>
                    <w:rFonts w:ascii="Garamond" w:hAnsi="Garamond"/>
                    <w:highlight w:val="lightGray"/>
                  </w:rPr>
                  <w:t>”</w:t>
                </w:r>
              </w:sdtContent>
            </w:sdt>
          </w:p>
          <w:sdt>
            <w:sdtPr>
              <w:rPr>
                <w:rFonts w:ascii="Garamond" w:hAnsi="Garamond"/>
                <w:highlight w:val="lightGray"/>
              </w:rPr>
              <w:id w:val="1916354120"/>
              <w:placeholder>
                <w:docPart w:val="1C12C575C2B24FBBB8EF04511897DDD6"/>
              </w:placeholder>
            </w:sdtPr>
            <w:sdtEndPr>
              <w:rPr>
                <w:rFonts w:ascii="Times New Roman" w:hAnsi="Times New Roman"/>
              </w:rPr>
            </w:sdtEndPr>
            <w:sdtContent>
              <w:p w14:paraId="2BF84133" w14:textId="77777777" w:rsidR="00F908E7" w:rsidRPr="002D29F4" w:rsidRDefault="00F908E7" w:rsidP="002D29F4">
                <w:pPr>
                  <w:pStyle w:val="ListParagraph"/>
                  <w:numPr>
                    <w:ilvl w:val="0"/>
                    <w:numId w:val="8"/>
                  </w:numPr>
                  <w:rPr>
                    <w:rFonts w:ascii="Garamond" w:hAnsi="Garamond"/>
                    <w:u w:val="single"/>
                  </w:rPr>
                </w:pPr>
                <w:r w:rsidRPr="009A1C91">
                  <w:rPr>
                    <w:rFonts w:ascii="Garamond" w:hAnsi="Garamond"/>
                    <w:highlight w:val="lightGray"/>
                  </w:rPr>
                  <w:t>Briefly</w:t>
                </w:r>
                <w:r w:rsidRPr="0042392A">
                  <w:rPr>
                    <w:rFonts w:ascii="Garamond" w:hAnsi="Garamond"/>
                    <w:highlight w:val="lightGray"/>
                  </w:rPr>
                  <w:t xml:space="preserve"> describe what will happen to the </w:t>
                </w:r>
                <w:r w:rsidR="006A1A45">
                  <w:rPr>
                    <w:rFonts w:ascii="Garamond" w:hAnsi="Garamond"/>
                    <w:highlight w:val="lightGray"/>
                  </w:rPr>
                  <w:t>participant</w:t>
                </w:r>
                <w:r w:rsidRPr="0042392A">
                  <w:rPr>
                    <w:rFonts w:ascii="Garamond" w:hAnsi="Garamond"/>
                    <w:highlight w:val="lightGray"/>
                  </w:rPr>
                  <w:t xml:space="preserve"> if they decide to participate, including the activitie</w:t>
                </w:r>
                <w:r w:rsidR="006A1A45">
                  <w:rPr>
                    <w:rFonts w:ascii="Garamond" w:hAnsi="Garamond"/>
                    <w:highlight w:val="lightGray"/>
                  </w:rPr>
                  <w:t>s they</w:t>
                </w:r>
                <w:r w:rsidRPr="0042392A">
                  <w:rPr>
                    <w:rFonts w:ascii="Garamond" w:hAnsi="Garamond"/>
                    <w:highlight w:val="lightGray"/>
                  </w:rPr>
                  <w:t xml:space="preserve"> will be asked to engage in, how long they will take, where the research will take place, and how often they will be asked to perform the research tasks. Note that you will provide more detail in the body of the consent form</w:t>
                </w:r>
                <w:r w:rsidR="006A1A45">
                  <w:rPr>
                    <w:rFonts w:ascii="Garamond" w:hAnsi="Garamond"/>
                    <w:highlight w:val="lightGray"/>
                  </w:rPr>
                  <w:t>.</w:t>
                </w:r>
              </w:p>
            </w:sdtContent>
          </w:sdt>
          <w:sdt>
            <w:sdtPr>
              <w:rPr>
                <w:rFonts w:ascii="Garamond" w:hAnsi="Garamond"/>
                <w:iCs/>
                <w:highlight w:val="lightGray"/>
              </w:rPr>
              <w:id w:val="-1017226506"/>
              <w:placeholder>
                <w:docPart w:val="1C12C575C2B24FBBB8EF04511897DDD6"/>
              </w:placeholder>
            </w:sdtPr>
            <w:sdtEndPr>
              <w:rPr>
                <w:iCs w:val="0"/>
              </w:rPr>
            </w:sdtEndPr>
            <w:sdtContent>
              <w:p w14:paraId="6DEA0EC7" w14:textId="77777777" w:rsidR="00F908E7" w:rsidRPr="002D29F4" w:rsidRDefault="002D29F4" w:rsidP="002D29F4">
                <w:pPr>
                  <w:pStyle w:val="ListParagraph"/>
                  <w:numPr>
                    <w:ilvl w:val="0"/>
                    <w:numId w:val="8"/>
                  </w:numPr>
                  <w:tabs>
                    <w:tab w:val="right" w:pos="1360"/>
                  </w:tabs>
                  <w:rPr>
                    <w:rFonts w:ascii="Garamond" w:hAnsi="Garamond"/>
                    <w:iCs/>
                  </w:rPr>
                </w:pPr>
                <w:r w:rsidRPr="002D29F4">
                  <w:rPr>
                    <w:rFonts w:ascii="Garamond" w:hAnsi="Garamond"/>
                    <w:iCs/>
                    <w:highlight w:val="lightGray"/>
                  </w:rPr>
                  <w:t xml:space="preserve">Inform </w:t>
                </w:r>
                <w:r w:rsidRPr="002D29F4">
                  <w:rPr>
                    <w:rFonts w:ascii="Garamond" w:hAnsi="Garamond"/>
                    <w:highlight w:val="lightGray"/>
                  </w:rPr>
                  <w:t xml:space="preserve">the participant </w:t>
                </w:r>
                <w:r w:rsidRPr="0042392A">
                  <w:rPr>
                    <w:rFonts w:ascii="Garamond" w:hAnsi="Garamond"/>
                    <w:highlight w:val="lightGray"/>
                  </w:rPr>
                  <w:t>of the major risks or discomforts (</w:t>
                </w:r>
                <w:proofErr w:type="gramStart"/>
                <w:r w:rsidRPr="0042392A">
                  <w:rPr>
                    <w:rFonts w:ascii="Garamond" w:hAnsi="Garamond"/>
                    <w:highlight w:val="lightGray"/>
                  </w:rPr>
                  <w:t>e.g.</w:t>
                </w:r>
                <w:proofErr w:type="gramEnd"/>
                <w:r w:rsidRPr="0042392A">
                  <w:rPr>
                    <w:rFonts w:ascii="Garamond" w:hAnsi="Garamond"/>
                    <w:highlight w:val="lightGray"/>
                  </w:rPr>
                  <w:t xml:space="preserve"> physical, emotional, social) as a result of study procedures. Inform the participant of any inconveniences (e.g. the amount of time required to complete procedures, abstention from food, length of time participants may be required to sit or stand) as a result of study procedures. If there are no known risks, then use the following suggested statement in this section: </w:t>
                </w:r>
                <w:r w:rsidR="006A1A45">
                  <w:rPr>
                    <w:rFonts w:ascii="Garamond" w:hAnsi="Garamond"/>
                    <w:highlight w:val="lightGray"/>
                  </w:rPr>
                  <w:t>“</w:t>
                </w:r>
                <w:r w:rsidRPr="0042392A">
                  <w:rPr>
                    <w:rFonts w:ascii="Garamond" w:hAnsi="Garamond"/>
                    <w:highlight w:val="lightGray"/>
                  </w:rPr>
                  <w:t>We believe there are no known risks associated with this researc</w:t>
                </w:r>
                <w:r w:rsidRPr="002D29F4">
                  <w:rPr>
                    <w:rFonts w:ascii="Garamond" w:hAnsi="Garamond"/>
                    <w:highlight w:val="lightGray"/>
                  </w:rPr>
                  <w:t>h.</w:t>
                </w:r>
                <w:r w:rsidR="006A1A45">
                  <w:rPr>
                    <w:rFonts w:ascii="Garamond" w:hAnsi="Garamond"/>
                    <w:highlight w:val="lightGray"/>
                  </w:rPr>
                  <w:t>”</w:t>
                </w:r>
              </w:p>
            </w:sdtContent>
          </w:sdt>
          <w:p w14:paraId="4745CC8C" w14:textId="77777777" w:rsidR="00F908E7" w:rsidRPr="000F507E" w:rsidRDefault="00000000" w:rsidP="00F908E7">
            <w:pPr>
              <w:pStyle w:val="ListParagraph"/>
              <w:numPr>
                <w:ilvl w:val="0"/>
                <w:numId w:val="8"/>
              </w:numPr>
              <w:rPr>
                <w:rFonts w:ascii="Garamond" w:hAnsi="Garamond"/>
                <w:i/>
                <w:iCs/>
              </w:rPr>
            </w:pPr>
            <w:sdt>
              <w:sdtPr>
                <w:rPr>
                  <w:rFonts w:ascii="Garamond" w:hAnsi="Garamond"/>
                  <w:szCs w:val="22"/>
                  <w:highlight w:val="lightGray"/>
                </w:rPr>
                <w:id w:val="-1453777618"/>
                <w:placeholder>
                  <w:docPart w:val="C934126C2B844A0F92B1A2D891943793"/>
                </w:placeholder>
                <w:text/>
              </w:sdtPr>
              <w:sdtContent>
                <w:r w:rsidR="00F908E7" w:rsidRPr="0042392A">
                  <w:rPr>
                    <w:rFonts w:ascii="Garamond" w:hAnsi="Garamond"/>
                    <w:szCs w:val="22"/>
                    <w:highlight w:val="lightGray"/>
                  </w:rPr>
                  <w:t xml:space="preserve">Describe any direct benefits to the participant that may be reasonably expected </w:t>
                </w:r>
                <w:proofErr w:type="gramStart"/>
                <w:r w:rsidR="00F908E7" w:rsidRPr="0042392A">
                  <w:rPr>
                    <w:rFonts w:ascii="Garamond" w:hAnsi="Garamond"/>
                    <w:szCs w:val="22"/>
                    <w:highlight w:val="lightGray"/>
                  </w:rPr>
                  <w:t>as a result of</w:t>
                </w:r>
                <w:proofErr w:type="gramEnd"/>
                <w:r w:rsidR="00F908E7" w:rsidRPr="0042392A">
                  <w:rPr>
                    <w:rFonts w:ascii="Garamond" w:hAnsi="Garamond"/>
                    <w:szCs w:val="22"/>
                    <w:highlight w:val="lightGray"/>
                  </w:rPr>
                  <w:t xml:space="preserve"> the research.  Describe benefits expected to accrue to the population the participant represents or to society in general (e.g. advancement of knowledge, health benefits to others). DO NOT include payments for participation or other incentives and gifts as a benefit of participation. If participants are not expected to directly benefit, then use the</w:t>
                </w:r>
                <w:r w:rsidR="006A1A45">
                  <w:rPr>
                    <w:rFonts w:ascii="Garamond" w:hAnsi="Garamond"/>
                    <w:szCs w:val="22"/>
                    <w:highlight w:val="lightGray"/>
                  </w:rPr>
                  <w:t xml:space="preserve"> following suggested statement in </w:t>
                </w:r>
                <w:r w:rsidR="00F908E7" w:rsidRPr="0042392A">
                  <w:rPr>
                    <w:rFonts w:ascii="Garamond" w:hAnsi="Garamond"/>
                    <w:szCs w:val="22"/>
                    <w:highlight w:val="lightGray"/>
                  </w:rPr>
                  <w:t>this section: “You may not directly benefit from this research; however, we hope that your participation in the study may… (Describe societal benefits).” If no benefits, state that here].</w:t>
                </w:r>
              </w:sdtContent>
            </w:sdt>
            <w:r w:rsidR="00F908E7" w:rsidRPr="000F507E">
              <w:rPr>
                <w:rFonts w:ascii="Garamond" w:hAnsi="Garamond"/>
                <w:i/>
                <w:iCs/>
              </w:rPr>
              <w:t xml:space="preserve"> </w:t>
            </w:r>
          </w:p>
          <w:sdt>
            <w:sdtPr>
              <w:rPr>
                <w:rStyle w:val="Emphasis"/>
                <w:rFonts w:ascii="Garamond" w:hAnsi="Garamond" w:cs="Arial"/>
                <w:i w:val="0"/>
                <w:color w:val="262626"/>
                <w:szCs w:val="22"/>
                <w:highlight w:val="lightGray"/>
              </w:rPr>
              <w:id w:val="847444235"/>
              <w:placeholder>
                <w:docPart w:val="1C12C575C2B24FBBB8EF04511897DDD6"/>
              </w:placeholder>
            </w:sdtPr>
            <w:sdtEndPr>
              <w:rPr>
                <w:rStyle w:val="Emphasis"/>
                <w:highlight w:val="none"/>
              </w:rPr>
            </w:sdtEndPr>
            <w:sdtContent>
              <w:p w14:paraId="5BC4F232" w14:textId="77777777" w:rsidR="00F908E7" w:rsidRPr="00F908E7" w:rsidRDefault="0042392A" w:rsidP="00F908E7">
                <w:pPr>
                  <w:pStyle w:val="ListParagraph"/>
                  <w:numPr>
                    <w:ilvl w:val="0"/>
                    <w:numId w:val="8"/>
                  </w:numPr>
                  <w:shd w:val="clear" w:color="auto" w:fill="FFFFFF"/>
                  <w:rPr>
                    <w:rFonts w:ascii="Garamond" w:hAnsi="Garamond"/>
                    <w:b/>
                  </w:rPr>
                </w:pPr>
                <w:r w:rsidRPr="0042392A">
                  <w:rPr>
                    <w:rStyle w:val="Emphasis"/>
                    <w:rFonts w:ascii="Garamond" w:hAnsi="Garamond" w:cs="Arial"/>
                    <w:i w:val="0"/>
                    <w:color w:val="262626"/>
                    <w:szCs w:val="22"/>
                    <w:highlight w:val="lightGray"/>
                  </w:rPr>
                  <w:t>[</w:t>
                </w:r>
                <w:r w:rsidR="00F908E7" w:rsidRPr="0042392A">
                  <w:rPr>
                    <w:rStyle w:val="Emphasis"/>
                    <w:rFonts w:ascii="Garamond" w:hAnsi="Garamond" w:cs="Arial"/>
                    <w:i w:val="0"/>
                    <w:color w:val="262626"/>
                    <w:szCs w:val="22"/>
                    <w:highlight w:val="lightGray"/>
                  </w:rPr>
                  <w:t>Describe alternative procedures or course of treatment, if any.</w:t>
                </w:r>
                <w:r>
                  <w:rPr>
                    <w:rStyle w:val="Emphasis"/>
                    <w:rFonts w:ascii="Garamond" w:hAnsi="Garamond" w:cs="Arial"/>
                    <w:i w:val="0"/>
                    <w:color w:val="262626"/>
                    <w:szCs w:val="22"/>
                  </w:rPr>
                  <w:t>]</w:t>
                </w:r>
              </w:p>
            </w:sdtContent>
          </w:sdt>
        </w:tc>
      </w:tr>
    </w:tbl>
    <w:p w14:paraId="7B36F63A" w14:textId="77777777" w:rsidR="00F908E7" w:rsidRDefault="00F908E7" w:rsidP="006A5946">
      <w:pPr>
        <w:rPr>
          <w:rFonts w:ascii="Garamond" w:hAnsi="Garamond"/>
        </w:rPr>
      </w:pPr>
    </w:p>
    <w:p w14:paraId="06910B28" w14:textId="147D4A95" w:rsidR="006A5946" w:rsidRPr="00650655" w:rsidRDefault="006A5946" w:rsidP="006A5946">
      <w:pPr>
        <w:rPr>
          <w:rFonts w:ascii="Garamond" w:hAnsi="Garamond"/>
        </w:rPr>
      </w:pPr>
      <w:r w:rsidRPr="00650655">
        <w:rPr>
          <w:rFonts w:ascii="Garamond" w:hAnsi="Garamond"/>
        </w:rPr>
        <w:t xml:space="preserve">You are </w:t>
      </w:r>
      <w:r w:rsidR="00650655" w:rsidRPr="00650655">
        <w:rPr>
          <w:rFonts w:ascii="Garamond" w:hAnsi="Garamond"/>
        </w:rPr>
        <w:t>being asked to</w:t>
      </w:r>
      <w:r w:rsidRPr="00650655">
        <w:rPr>
          <w:rFonts w:ascii="Garamond" w:hAnsi="Garamond"/>
        </w:rPr>
        <w:t xml:space="preserve"> be in a research study of </w:t>
      </w:r>
      <w:sdt>
        <w:sdtPr>
          <w:rPr>
            <w:rFonts w:ascii="Garamond" w:hAnsi="Garamond"/>
            <w:highlight w:val="lightGray"/>
          </w:rPr>
          <w:id w:val="2145692289"/>
          <w:placeholder>
            <w:docPart w:val="479FA83C8ABB4144B0158700D9618F0D"/>
          </w:placeholder>
          <w:text/>
        </w:sdtPr>
        <w:sdtContent>
          <w:r w:rsidR="00650655" w:rsidRPr="00172235">
            <w:rPr>
              <w:rFonts w:ascii="Garamond" w:hAnsi="Garamond"/>
              <w:highlight w:val="lightGray"/>
            </w:rPr>
            <w:t>[i</w:t>
          </w:r>
          <w:r w:rsidRPr="00172235">
            <w:rPr>
              <w:rFonts w:ascii="Garamond" w:hAnsi="Garamond"/>
              <w:highlight w:val="lightGray"/>
            </w:rPr>
            <w:t>nsert general statement about study].</w:t>
          </w:r>
        </w:sdtContent>
      </w:sdt>
      <w:r w:rsidRPr="00650655">
        <w:rPr>
          <w:rFonts w:ascii="Garamond" w:hAnsi="Garamond"/>
        </w:rPr>
        <w:t xml:space="preserve"> </w:t>
      </w:r>
      <w:r w:rsidR="00650655" w:rsidRPr="00650655">
        <w:rPr>
          <w:rFonts w:ascii="Garamond" w:hAnsi="Garamond"/>
        </w:rPr>
        <w:t xml:space="preserve">This study is being conducted </w:t>
      </w:r>
      <w:r w:rsidR="00221B66">
        <w:rPr>
          <w:rFonts w:ascii="Garamond" w:hAnsi="Garamond"/>
        </w:rPr>
        <w:t xml:space="preserve">at </w:t>
      </w:r>
      <w:sdt>
        <w:sdtPr>
          <w:rPr>
            <w:rFonts w:ascii="Garamond" w:hAnsi="Garamond"/>
            <w:highlight w:val="lightGray"/>
          </w:rPr>
          <w:id w:val="-1873836499"/>
          <w:placeholder>
            <w:docPart w:val="5493A946197446B3833C57D447828B92"/>
          </w:placeholder>
        </w:sdtPr>
        <w:sdtEndPr>
          <w:rPr>
            <w:highlight w:val="none"/>
          </w:rPr>
        </w:sdtEndPr>
        <w:sdtContent>
          <w:r w:rsidR="00221B66" w:rsidRPr="00221B66">
            <w:rPr>
              <w:rFonts w:ascii="Garamond" w:hAnsi="Garamond"/>
              <w:highlight w:val="lightGray"/>
            </w:rPr>
            <w:t>[study location</w:t>
          </w:r>
          <w:r w:rsidR="00221B66">
            <w:rPr>
              <w:rFonts w:ascii="Garamond" w:hAnsi="Garamond"/>
            </w:rPr>
            <w:t>]</w:t>
          </w:r>
        </w:sdtContent>
      </w:sdt>
      <w:r w:rsidR="00221B66">
        <w:rPr>
          <w:rFonts w:ascii="Garamond" w:hAnsi="Garamond"/>
        </w:rPr>
        <w:t>.</w:t>
      </w:r>
      <w:r w:rsidR="00A21123">
        <w:rPr>
          <w:rFonts w:ascii="Garamond" w:hAnsi="Garamond"/>
        </w:rPr>
        <w:t xml:space="preserve"> </w:t>
      </w:r>
      <w:r w:rsidRPr="00650655">
        <w:rPr>
          <w:rFonts w:ascii="Garamond" w:hAnsi="Garamond"/>
        </w:rPr>
        <w:t>This study is being conducted by:</w:t>
      </w:r>
      <w:sdt>
        <w:sdtPr>
          <w:rPr>
            <w:rFonts w:ascii="Garamond" w:hAnsi="Garamond"/>
            <w:highlight w:val="lightGray"/>
          </w:rPr>
          <w:id w:val="1070389807"/>
          <w:placeholder>
            <w:docPart w:val="273A3A349BFD42BFB021BD705461679D"/>
          </w:placeholder>
          <w:text/>
        </w:sdtPr>
        <w:sdtContent>
          <w:r w:rsidRPr="00172235">
            <w:rPr>
              <w:rFonts w:ascii="Garamond" w:hAnsi="Garamond"/>
              <w:highlight w:val="lightGray"/>
            </w:rPr>
            <w:t xml:space="preserve"> [Name of PI]</w:t>
          </w:r>
        </w:sdtContent>
      </w:sdt>
      <w:r w:rsidRPr="00650655">
        <w:rPr>
          <w:rFonts w:ascii="Garamond" w:hAnsi="Garamond"/>
        </w:rPr>
        <w:t xml:space="preserve"> </w:t>
      </w:r>
      <w:r w:rsidR="005F1E78" w:rsidRPr="00650655">
        <w:rPr>
          <w:rFonts w:ascii="Garamond" w:hAnsi="Garamond"/>
        </w:rPr>
        <w:t>in the</w:t>
      </w:r>
      <w:r w:rsidR="00221B66">
        <w:rPr>
          <w:rFonts w:ascii="Garamond" w:hAnsi="Garamond"/>
        </w:rPr>
        <w:t xml:space="preserve"> </w:t>
      </w:r>
      <w:sdt>
        <w:sdtPr>
          <w:rPr>
            <w:rFonts w:ascii="Garamond" w:hAnsi="Garamond"/>
            <w:highlight w:val="lightGray"/>
          </w:rPr>
          <w:id w:val="-1379081955"/>
          <w:placeholder>
            <w:docPart w:val="5493A946197446B3833C57D447828B92"/>
          </w:placeholder>
        </w:sdtPr>
        <w:sdtEndPr>
          <w:rPr>
            <w:highlight w:val="none"/>
          </w:rPr>
        </w:sdtEndPr>
        <w:sdtContent>
          <w:r w:rsidR="009A1C91">
            <w:rPr>
              <w:rFonts w:ascii="Garamond" w:hAnsi="Garamond"/>
              <w:highlight w:val="lightGray"/>
            </w:rPr>
            <w:t>[</w:t>
          </w:r>
          <w:r w:rsidR="00221B66" w:rsidRPr="009A1C91">
            <w:rPr>
              <w:rFonts w:ascii="Garamond" w:hAnsi="Garamond"/>
              <w:highlight w:val="lightGray"/>
            </w:rPr>
            <w:t>academic department</w:t>
          </w:r>
          <w:r w:rsidR="009A1C91">
            <w:rPr>
              <w:rFonts w:ascii="Garamond" w:hAnsi="Garamond"/>
            </w:rPr>
            <w:t>]</w:t>
          </w:r>
          <w:r w:rsidR="00221B66">
            <w:rPr>
              <w:rFonts w:ascii="Garamond" w:hAnsi="Garamond"/>
            </w:rPr>
            <w:t xml:space="preserve"> </w:t>
          </w:r>
        </w:sdtContent>
      </w:sdt>
      <w:r w:rsidRPr="00650655">
        <w:rPr>
          <w:rFonts w:ascii="Garamond" w:hAnsi="Garamond"/>
        </w:rPr>
        <w:t xml:space="preserve">at </w:t>
      </w:r>
      <w:r w:rsidR="00037415">
        <w:rPr>
          <w:rFonts w:ascii="Garamond" w:hAnsi="Garamond"/>
        </w:rPr>
        <w:t>SUNY Brockport</w:t>
      </w:r>
      <w:r w:rsidRPr="00650655">
        <w:rPr>
          <w:rFonts w:ascii="Garamond" w:hAnsi="Garamond"/>
        </w:rPr>
        <w:t>.</w:t>
      </w:r>
    </w:p>
    <w:p w14:paraId="0565A938" w14:textId="77777777" w:rsidR="00650655" w:rsidRPr="00172235" w:rsidRDefault="00650655" w:rsidP="00650655">
      <w:pPr>
        <w:spacing w:before="100" w:beforeAutospacing="1" w:after="100" w:afterAutospacing="1"/>
        <w:rPr>
          <w:rFonts w:ascii="Garamond" w:hAnsi="Garamond"/>
        </w:rPr>
      </w:pPr>
      <w:r w:rsidRPr="00650655">
        <w:rPr>
          <w:rFonts w:ascii="Garamond" w:hAnsi="Garamond"/>
        </w:rPr>
        <w:t xml:space="preserve">You were selected as a possible participant because </w:t>
      </w:r>
      <w:sdt>
        <w:sdtPr>
          <w:rPr>
            <w:rFonts w:ascii="Garamond" w:hAnsi="Garamond"/>
            <w:highlight w:val="lightGray"/>
          </w:rPr>
          <w:id w:val="-253202862"/>
          <w:placeholder>
            <w:docPart w:val="2BE00C3989DF4556BBF797B5CBAD26FB"/>
          </w:placeholder>
          <w:text/>
        </w:sdtPr>
        <w:sdtContent>
          <w:r w:rsidR="00DF2ED1">
            <w:rPr>
              <w:rFonts w:ascii="Garamond" w:hAnsi="Garamond"/>
              <w:highlight w:val="lightGray"/>
            </w:rPr>
            <w:t>[explain how sub</w:t>
          </w:r>
          <w:r w:rsidRPr="00172235">
            <w:rPr>
              <w:rFonts w:ascii="Garamond" w:hAnsi="Garamond"/>
              <w:highlight w:val="lightGray"/>
            </w:rPr>
            <w:t>ject was identified].</w:t>
          </w:r>
        </w:sdtContent>
      </w:sdt>
    </w:p>
    <w:p w14:paraId="281978DA" w14:textId="77777777" w:rsidR="00650655" w:rsidRPr="00650655" w:rsidRDefault="00A21123" w:rsidP="00650655">
      <w:pPr>
        <w:rPr>
          <w:rFonts w:ascii="Garamond" w:hAnsi="Garamond"/>
        </w:rPr>
      </w:pPr>
      <w:r>
        <w:rPr>
          <w:rFonts w:ascii="Garamond" w:hAnsi="Garamond"/>
        </w:rPr>
        <w:t>Please read this consent</w:t>
      </w:r>
      <w:r w:rsidR="00650655" w:rsidRPr="00650655">
        <w:rPr>
          <w:rFonts w:ascii="Garamond" w:hAnsi="Garamond"/>
        </w:rPr>
        <w:t xml:space="preserve"> form and ask any questions you have before agreeing to be in the study.</w:t>
      </w:r>
    </w:p>
    <w:p w14:paraId="743DFCD0" w14:textId="77777777" w:rsidR="006A5946" w:rsidRDefault="006A5946" w:rsidP="006A5946">
      <w:pPr>
        <w:pStyle w:val="Heading3"/>
        <w:rPr>
          <w:rFonts w:ascii="Garamond" w:hAnsi="Garamond"/>
        </w:rPr>
      </w:pPr>
    </w:p>
    <w:p w14:paraId="0918AB8E" w14:textId="77777777" w:rsidR="006A5946" w:rsidRPr="00FA3413" w:rsidRDefault="006A5946" w:rsidP="006A5946">
      <w:pPr>
        <w:rPr>
          <w:rFonts w:ascii="Garamond" w:hAnsi="Garamond"/>
          <w:b/>
          <w:bCs/>
        </w:rPr>
      </w:pPr>
      <w:r w:rsidRPr="00FA3413">
        <w:rPr>
          <w:rFonts w:ascii="Garamond" w:hAnsi="Garamond"/>
          <w:b/>
          <w:bCs/>
        </w:rPr>
        <w:t>PROCEDURES:</w:t>
      </w:r>
    </w:p>
    <w:p w14:paraId="127A20F5" w14:textId="77777777" w:rsidR="000F507E" w:rsidRDefault="000F507E" w:rsidP="000F507E">
      <w:pPr>
        <w:rPr>
          <w:rFonts w:ascii="Garamond" w:hAnsi="Garamond"/>
        </w:rPr>
      </w:pPr>
    </w:p>
    <w:p w14:paraId="724F1D95" w14:textId="77777777" w:rsidR="006A5946" w:rsidRDefault="006A5946" w:rsidP="000F507E">
      <w:pPr>
        <w:rPr>
          <w:rFonts w:ascii="Garamond" w:hAnsi="Garamond"/>
        </w:rPr>
      </w:pPr>
      <w:r w:rsidRPr="00FA3413">
        <w:rPr>
          <w:rFonts w:ascii="Garamond" w:hAnsi="Garamond"/>
        </w:rPr>
        <w:t xml:space="preserve">If you agree to be in this study, </w:t>
      </w:r>
      <w:r w:rsidR="000F507E">
        <w:rPr>
          <w:rFonts w:ascii="Garamond" w:hAnsi="Garamond"/>
        </w:rPr>
        <w:t>you will be asked</w:t>
      </w:r>
      <w:r w:rsidRPr="00FA3413">
        <w:rPr>
          <w:rFonts w:ascii="Garamond" w:hAnsi="Garamond"/>
        </w:rPr>
        <w:t xml:space="preserve"> to do the following: </w:t>
      </w:r>
    </w:p>
    <w:sdt>
      <w:sdtPr>
        <w:rPr>
          <w:rFonts w:ascii="Garamond" w:hAnsi="Garamond"/>
          <w:i/>
          <w:highlight w:val="lightGray"/>
        </w:rPr>
        <w:id w:val="1925291961"/>
        <w:placeholder>
          <w:docPart w:val="A6949640D7CF4A58A5E37703B7DFA237"/>
        </w:placeholder>
      </w:sdtPr>
      <w:sdtEndPr>
        <w:rPr>
          <w:i w:val="0"/>
        </w:rPr>
      </w:sdtEndPr>
      <w:sdtContent>
        <w:p w14:paraId="602EE160" w14:textId="77777777" w:rsidR="00650655" w:rsidRPr="00172235" w:rsidRDefault="00650655" w:rsidP="00650655">
          <w:pPr>
            <w:rPr>
              <w:rFonts w:ascii="Garamond" w:hAnsi="Garamond"/>
              <w:highlight w:val="lightGray"/>
              <w:u w:val="single"/>
            </w:rPr>
          </w:pPr>
          <w:r w:rsidRPr="00172235">
            <w:rPr>
              <w:rFonts w:ascii="Garamond" w:hAnsi="Garamond"/>
              <w:highlight w:val="lightGray"/>
            </w:rPr>
            <w:t xml:space="preserve">[Describe </w:t>
          </w:r>
          <w:r w:rsidR="0042392A" w:rsidRPr="0042392A">
            <w:rPr>
              <w:rFonts w:ascii="Garamond" w:hAnsi="Garamond"/>
              <w:i/>
              <w:highlight w:val="lightGray"/>
            </w:rPr>
            <w:t>in detail</w:t>
          </w:r>
          <w:r w:rsidR="0042392A">
            <w:rPr>
              <w:rFonts w:ascii="Garamond" w:hAnsi="Garamond"/>
              <w:highlight w:val="lightGray"/>
            </w:rPr>
            <w:t xml:space="preserve"> </w:t>
          </w:r>
          <w:r w:rsidRPr="00172235">
            <w:rPr>
              <w:rFonts w:ascii="Garamond" w:hAnsi="Garamond"/>
              <w:highlight w:val="lightGray"/>
            </w:rPr>
            <w:t>what will happen</w:t>
          </w:r>
          <w:r w:rsidR="0042392A">
            <w:rPr>
              <w:rFonts w:ascii="Garamond" w:hAnsi="Garamond"/>
              <w:highlight w:val="lightGray"/>
            </w:rPr>
            <w:t xml:space="preserve"> </w:t>
          </w:r>
          <w:r w:rsidRPr="00172235">
            <w:rPr>
              <w:rFonts w:ascii="Garamond" w:hAnsi="Garamond"/>
              <w:highlight w:val="lightGray"/>
            </w:rPr>
            <w:t xml:space="preserve">to the subject if </w:t>
          </w:r>
          <w:r w:rsidR="00AD0842">
            <w:rPr>
              <w:rFonts w:ascii="Garamond" w:hAnsi="Garamond"/>
              <w:highlight w:val="lightGray"/>
            </w:rPr>
            <w:t>they decide to participate. Include</w:t>
          </w:r>
          <w:r w:rsidRPr="00172235">
            <w:rPr>
              <w:rFonts w:ascii="Garamond" w:hAnsi="Garamond"/>
              <w:highlight w:val="lightGray"/>
            </w:rPr>
            <w:t xml:space="preserve"> a step-by-step </w:t>
          </w:r>
          <w:r w:rsidR="00AD0842">
            <w:rPr>
              <w:rFonts w:ascii="Garamond" w:hAnsi="Garamond"/>
              <w:highlight w:val="lightGray"/>
            </w:rPr>
            <w:t>description of</w:t>
          </w:r>
          <w:r w:rsidRPr="00172235">
            <w:rPr>
              <w:rFonts w:ascii="Garamond" w:hAnsi="Garamond"/>
              <w:highlight w:val="lightGray"/>
            </w:rPr>
            <w:t xml:space="preserve"> the </w:t>
          </w:r>
          <w:proofErr w:type="gramStart"/>
          <w:r w:rsidRPr="00172235">
            <w:rPr>
              <w:rFonts w:ascii="Garamond" w:hAnsi="Garamond"/>
              <w:highlight w:val="lightGray"/>
            </w:rPr>
            <w:t>activities</w:t>
          </w:r>
          <w:proofErr w:type="gramEnd"/>
          <w:r w:rsidRPr="00172235">
            <w:rPr>
              <w:rFonts w:ascii="Garamond" w:hAnsi="Garamond"/>
              <w:highlight w:val="lightGray"/>
            </w:rPr>
            <w:t xml:space="preserve"> </w:t>
          </w:r>
          <w:r w:rsidR="006A1A45">
            <w:rPr>
              <w:rFonts w:ascii="Garamond" w:hAnsi="Garamond"/>
              <w:highlight w:val="lightGray"/>
            </w:rPr>
            <w:t>participants</w:t>
          </w:r>
          <w:r w:rsidRPr="00172235">
            <w:rPr>
              <w:rFonts w:ascii="Garamond" w:hAnsi="Garamond"/>
              <w:highlight w:val="lightGray"/>
            </w:rPr>
            <w:t xml:space="preserve"> will be asked to engage in, how long they will take, where the research will take place, and how often they will be asked to perform the research tasks.</w:t>
          </w:r>
          <w:r w:rsidR="00B1125F">
            <w:rPr>
              <w:rFonts w:ascii="Garamond" w:hAnsi="Garamond"/>
              <w:highlight w:val="lightGray"/>
            </w:rPr>
            <w:t xml:space="preserve"> If the procedures are simple and/or only happen one time, this section may be quite short.</w:t>
          </w:r>
        </w:p>
        <w:p w14:paraId="018910A5" w14:textId="77777777" w:rsidR="00650655" w:rsidRPr="00172235" w:rsidRDefault="00650655" w:rsidP="00650655">
          <w:pPr>
            <w:rPr>
              <w:rFonts w:ascii="Garamond" w:hAnsi="Garamond"/>
              <w:highlight w:val="lightGray"/>
              <w:u w:val="single"/>
            </w:rPr>
          </w:pPr>
        </w:p>
        <w:p w14:paraId="02504B95" w14:textId="77777777" w:rsidR="006A1A45" w:rsidRDefault="00AD0842" w:rsidP="006A1A45">
          <w:pPr>
            <w:jc w:val="both"/>
            <w:rPr>
              <w:rFonts w:ascii="Garamond" w:hAnsi="Garamond"/>
              <w:highlight w:val="lightGray"/>
            </w:rPr>
          </w:pPr>
          <w:r w:rsidRPr="00172235">
            <w:rPr>
              <w:rFonts w:ascii="Garamond" w:hAnsi="Garamond"/>
              <w:highlight w:val="lightGray"/>
            </w:rPr>
            <w:t>The subject needs to know what will happen to them at each study visit. All study procedures need to be described, but do not include procedures and treatments that are established practice and not part of the study. All procedures should be described in the simplest wording possible. If terminology is used, a description should be included. Bullet points, charts or tables are encouraged to increase readability of complicated procedures.</w:t>
          </w:r>
          <w:r w:rsidR="006A1A45">
            <w:rPr>
              <w:rFonts w:ascii="Garamond" w:hAnsi="Garamond"/>
              <w:highlight w:val="lightGray"/>
            </w:rPr>
            <w:t xml:space="preserve"> </w:t>
          </w:r>
        </w:p>
        <w:p w14:paraId="5D704B1A" w14:textId="77777777" w:rsidR="006A1A45" w:rsidRDefault="006A1A45" w:rsidP="006A1A45">
          <w:pPr>
            <w:jc w:val="both"/>
            <w:rPr>
              <w:rFonts w:ascii="Garamond" w:hAnsi="Garamond"/>
              <w:highlight w:val="lightGray"/>
            </w:rPr>
          </w:pPr>
        </w:p>
        <w:p w14:paraId="37FDFDB9" w14:textId="77777777" w:rsidR="006A1A45" w:rsidRPr="00172235" w:rsidRDefault="00650655" w:rsidP="006A1A45">
          <w:pPr>
            <w:jc w:val="both"/>
            <w:rPr>
              <w:rFonts w:ascii="Garamond" w:hAnsi="Garamond"/>
              <w:highlight w:val="lightGray"/>
            </w:rPr>
          </w:pPr>
          <w:r w:rsidRPr="00172235">
            <w:rPr>
              <w:rFonts w:ascii="Garamond" w:hAnsi="Garamond"/>
              <w:highlight w:val="lightGray"/>
            </w:rPr>
            <w:t>List all study visits separately, in chronological order and note what procedures are to be expected.</w:t>
          </w:r>
          <w:r w:rsidR="006A1A45">
            <w:rPr>
              <w:rFonts w:ascii="Garamond" w:hAnsi="Garamond"/>
              <w:highlight w:val="lightGray"/>
            </w:rPr>
            <w:t xml:space="preserve"> If multiple visits or sessions will be held, provide a timeline with a detailed description of each visit or session.</w:t>
          </w:r>
        </w:p>
        <w:p w14:paraId="25FB6233" w14:textId="77777777" w:rsidR="006A1A45" w:rsidRDefault="006A1A45" w:rsidP="00AD0842">
          <w:pPr>
            <w:jc w:val="both"/>
            <w:rPr>
              <w:rFonts w:ascii="Garamond" w:hAnsi="Garamond"/>
              <w:highlight w:val="lightGray"/>
            </w:rPr>
          </w:pPr>
        </w:p>
        <w:p w14:paraId="37F2F6A6" w14:textId="77777777" w:rsidR="00650655" w:rsidRPr="00172235" w:rsidRDefault="006A1A45" w:rsidP="00AD0842">
          <w:pPr>
            <w:jc w:val="both"/>
            <w:rPr>
              <w:rFonts w:ascii="Garamond" w:hAnsi="Garamond"/>
              <w:highlight w:val="lightGray"/>
            </w:rPr>
          </w:pPr>
          <w:r>
            <w:rPr>
              <w:rFonts w:ascii="Garamond" w:hAnsi="Garamond"/>
              <w:highlight w:val="lightGray"/>
            </w:rPr>
            <w:t xml:space="preserve">If applicable, include </w:t>
          </w:r>
          <w:r w:rsidR="00650655" w:rsidRPr="00172235">
            <w:rPr>
              <w:rFonts w:ascii="Garamond" w:hAnsi="Garamond"/>
              <w:highlight w:val="lightGray"/>
            </w:rPr>
            <w:t>a distinct section that describes all the possible subject groups and study interventions. Tell the subjects how they will be assigned to a</w:t>
          </w:r>
          <w:r>
            <w:rPr>
              <w:rFonts w:ascii="Garamond" w:hAnsi="Garamond"/>
              <w:highlight w:val="lightGray"/>
            </w:rPr>
            <w:t>n intervention group. If it is random</w:t>
          </w:r>
          <w:r w:rsidR="00650655" w:rsidRPr="00172235">
            <w:rPr>
              <w:rFonts w:ascii="Garamond" w:hAnsi="Garamond"/>
              <w:highlight w:val="lightGray"/>
            </w:rPr>
            <w:t xml:space="preserve"> assignment</w:t>
          </w:r>
          <w:r>
            <w:rPr>
              <w:rFonts w:ascii="Garamond" w:hAnsi="Garamond"/>
              <w:highlight w:val="lightGray"/>
            </w:rPr>
            <w:t>,</w:t>
          </w:r>
          <w:r w:rsidR="00650655" w:rsidRPr="00172235">
            <w:rPr>
              <w:rFonts w:ascii="Garamond" w:hAnsi="Garamond"/>
              <w:highlight w:val="lightGray"/>
            </w:rPr>
            <w:t xml:space="preserve"> it can be described </w:t>
          </w:r>
          <w:r>
            <w:rPr>
              <w:rFonts w:ascii="Garamond" w:hAnsi="Garamond"/>
              <w:highlight w:val="lightGray"/>
            </w:rPr>
            <w:t>with wording such as</w:t>
          </w:r>
          <w:r w:rsidR="00650655" w:rsidRPr="00172235">
            <w:rPr>
              <w:rFonts w:ascii="Garamond" w:hAnsi="Garamond"/>
              <w:highlight w:val="lightGray"/>
            </w:rPr>
            <w:t xml:space="preserve"> </w:t>
          </w:r>
          <w:r>
            <w:rPr>
              <w:rFonts w:ascii="Garamond" w:hAnsi="Garamond"/>
              <w:highlight w:val="lightGray"/>
            </w:rPr>
            <w:t>“</w:t>
          </w:r>
          <w:r w:rsidR="00650655" w:rsidRPr="00172235">
            <w:rPr>
              <w:rFonts w:ascii="Garamond" w:hAnsi="Garamond"/>
              <w:highlight w:val="lightGray"/>
            </w:rPr>
            <w:t>by chance,</w:t>
          </w:r>
          <w:r>
            <w:rPr>
              <w:rFonts w:ascii="Garamond" w:hAnsi="Garamond"/>
              <w:highlight w:val="lightGray"/>
            </w:rPr>
            <w:t>”</w:t>
          </w:r>
          <w:r w:rsidR="00650655" w:rsidRPr="00172235">
            <w:rPr>
              <w:rFonts w:ascii="Garamond" w:hAnsi="Garamond"/>
              <w:highlight w:val="lightGray"/>
            </w:rPr>
            <w:t xml:space="preserve"> </w:t>
          </w:r>
          <w:r>
            <w:rPr>
              <w:rFonts w:ascii="Garamond" w:hAnsi="Garamond"/>
              <w:highlight w:val="lightGray"/>
            </w:rPr>
            <w:t>“</w:t>
          </w:r>
          <w:r w:rsidR="00650655" w:rsidRPr="00172235">
            <w:rPr>
              <w:rFonts w:ascii="Garamond" w:hAnsi="Garamond"/>
              <w:highlight w:val="lightGray"/>
            </w:rPr>
            <w:t>flipping a coin,</w:t>
          </w:r>
          <w:r>
            <w:rPr>
              <w:rFonts w:ascii="Garamond" w:hAnsi="Garamond"/>
              <w:highlight w:val="lightGray"/>
            </w:rPr>
            <w:t>” “</w:t>
          </w:r>
          <w:r w:rsidR="00650655" w:rsidRPr="00172235">
            <w:rPr>
              <w:rFonts w:ascii="Garamond" w:hAnsi="Garamond"/>
              <w:highlight w:val="lightGray"/>
            </w:rPr>
            <w:t>pulling numbers from a hat,</w:t>
          </w:r>
          <w:r>
            <w:rPr>
              <w:rFonts w:ascii="Garamond" w:hAnsi="Garamond"/>
              <w:highlight w:val="lightGray"/>
            </w:rPr>
            <w:t>” etc. If applicable, s</w:t>
          </w:r>
          <w:r w:rsidR="00650655" w:rsidRPr="00172235">
            <w:rPr>
              <w:rFonts w:ascii="Garamond" w:hAnsi="Garamond"/>
              <w:highlight w:val="lightGray"/>
            </w:rPr>
            <w:t xml:space="preserve">tate the ratio (or odds) of possible intervention assignments: “You have a 1 in 2 chance of receiving” or “The odds that you will be in group A or group B are 1:1”. </w:t>
          </w:r>
        </w:p>
        <w:p w14:paraId="7EED1A03" w14:textId="77777777" w:rsidR="00650655" w:rsidRPr="00172235" w:rsidRDefault="00650655" w:rsidP="00650655">
          <w:pPr>
            <w:jc w:val="both"/>
            <w:rPr>
              <w:rFonts w:ascii="Garamond" w:hAnsi="Garamond"/>
              <w:highlight w:val="lightGray"/>
              <w:u w:val="single"/>
            </w:rPr>
          </w:pPr>
        </w:p>
        <w:p w14:paraId="690BF1E1" w14:textId="77777777" w:rsidR="00650655" w:rsidRPr="00650655" w:rsidRDefault="00650655" w:rsidP="00650655">
          <w:pPr>
            <w:jc w:val="both"/>
            <w:rPr>
              <w:rFonts w:ascii="Garamond" w:hAnsi="Garamond"/>
            </w:rPr>
          </w:pPr>
          <w:r w:rsidRPr="00172235">
            <w:rPr>
              <w:rFonts w:ascii="Garamond" w:hAnsi="Garamond"/>
              <w:highlight w:val="lightGray"/>
            </w:rPr>
            <w:t>If audio- or videotaping will be used, the subject must be informed of taping and given the choice to agree to the recording at end of form. Subjects must be informed of whether they can opt out of the recording and still participate in the study. If taping is required</w:t>
          </w:r>
          <w:r w:rsidR="009A1C91">
            <w:rPr>
              <w:rFonts w:ascii="Garamond" w:hAnsi="Garamond"/>
              <w:highlight w:val="lightGray"/>
            </w:rPr>
            <w:t xml:space="preserve"> for participation</w:t>
          </w:r>
          <w:r w:rsidRPr="00172235">
            <w:rPr>
              <w:rFonts w:ascii="Garamond" w:hAnsi="Garamond"/>
              <w:highlight w:val="lightGray"/>
            </w:rPr>
            <w:t>, this must be clearly stated</w:t>
          </w:r>
          <w:r w:rsidR="009A1C91">
            <w:rPr>
              <w:rFonts w:ascii="Garamond" w:hAnsi="Garamond"/>
              <w:highlight w:val="lightGray"/>
            </w:rPr>
            <w:t>, both here and in the signature at the end of the study</w:t>
          </w:r>
          <w:r w:rsidRPr="00172235">
            <w:rPr>
              <w:rFonts w:ascii="Garamond" w:hAnsi="Garamond"/>
              <w:highlight w:val="lightGray"/>
            </w:rPr>
            <w:t>.</w:t>
          </w:r>
          <w:r w:rsidR="00172235">
            <w:rPr>
              <w:rFonts w:ascii="Garamond" w:hAnsi="Garamond"/>
              <w:highlight w:val="lightGray"/>
            </w:rPr>
            <w:t>]</w:t>
          </w:r>
          <w:r w:rsidRPr="00172235">
            <w:rPr>
              <w:rFonts w:ascii="Garamond" w:hAnsi="Garamond"/>
              <w:highlight w:val="lightGray"/>
            </w:rPr>
            <w:t xml:space="preserve"> </w:t>
          </w:r>
        </w:p>
      </w:sdtContent>
    </w:sdt>
    <w:p w14:paraId="0A4B2A45" w14:textId="77777777" w:rsidR="00650655" w:rsidRPr="00650655" w:rsidRDefault="00650655" w:rsidP="00650655">
      <w:pPr>
        <w:jc w:val="both"/>
        <w:rPr>
          <w:rFonts w:ascii="Garamond" w:hAnsi="Garamond"/>
        </w:rPr>
      </w:pPr>
    </w:p>
    <w:p w14:paraId="00A15144" w14:textId="77777777" w:rsidR="00650655" w:rsidRPr="00650655" w:rsidRDefault="00650655" w:rsidP="006A5946">
      <w:pPr>
        <w:rPr>
          <w:rFonts w:ascii="Garamond" w:hAnsi="Garamond"/>
        </w:rPr>
      </w:pPr>
    </w:p>
    <w:p w14:paraId="47B75A05" w14:textId="77777777" w:rsidR="006A5946" w:rsidRDefault="006A5946" w:rsidP="006A5946">
      <w:pPr>
        <w:rPr>
          <w:rFonts w:ascii="Garamond" w:hAnsi="Garamond"/>
          <w:b/>
          <w:bCs/>
        </w:rPr>
      </w:pPr>
      <w:r w:rsidRPr="00FA3413">
        <w:rPr>
          <w:rFonts w:ascii="Garamond" w:hAnsi="Garamond"/>
          <w:b/>
          <w:bCs/>
        </w:rPr>
        <w:t>COMPENSATION/INCENTIVES:</w:t>
      </w:r>
    </w:p>
    <w:p w14:paraId="6005541F" w14:textId="77777777" w:rsidR="009A1C91" w:rsidRPr="00FA3413" w:rsidRDefault="009A1C91" w:rsidP="006A5946">
      <w:pPr>
        <w:rPr>
          <w:rFonts w:ascii="Garamond" w:hAnsi="Garamond"/>
          <w:b/>
          <w:bCs/>
        </w:rPr>
      </w:pPr>
    </w:p>
    <w:p w14:paraId="47791A8E" w14:textId="77777777" w:rsidR="006A5946" w:rsidRPr="00FA3413" w:rsidRDefault="00000000" w:rsidP="006A5946">
      <w:pPr>
        <w:rPr>
          <w:rFonts w:ascii="Garamond" w:hAnsi="Garamond"/>
          <w:i/>
          <w:iCs/>
        </w:rPr>
      </w:pPr>
      <w:sdt>
        <w:sdtPr>
          <w:rPr>
            <w:rFonts w:ascii="Garamond" w:hAnsi="Garamond"/>
          </w:rPr>
          <w:id w:val="1541008865"/>
          <w:placeholder>
            <w:docPart w:val="1C12C575C2B24FBBB8EF04511897DDD6"/>
          </w:placeholder>
        </w:sdtPr>
        <w:sdtContent>
          <w:r w:rsidR="006A5946" w:rsidRPr="00FA3413">
            <w:rPr>
              <w:rFonts w:ascii="Garamond" w:hAnsi="Garamond"/>
            </w:rPr>
            <w:t xml:space="preserve">You </w:t>
          </w:r>
          <w:r w:rsidR="009A1C91" w:rsidRPr="009A1C91">
            <w:rPr>
              <w:rFonts w:ascii="Garamond" w:hAnsi="Garamond"/>
              <w:highlight w:val="lightGray"/>
            </w:rPr>
            <w:t>will/will not</w:t>
          </w:r>
          <w:r w:rsidR="009A1C91">
            <w:rPr>
              <w:rFonts w:ascii="Garamond" w:hAnsi="Garamond"/>
            </w:rPr>
            <w:t xml:space="preserve"> receive compensation.</w:t>
          </w:r>
        </w:sdtContent>
      </w:sdt>
      <w:r w:rsidR="009A1C91">
        <w:rPr>
          <w:rFonts w:ascii="Garamond" w:hAnsi="Garamond"/>
        </w:rPr>
        <w:t xml:space="preserve"> </w:t>
      </w:r>
      <w:sdt>
        <w:sdtPr>
          <w:rPr>
            <w:rFonts w:ascii="Garamond" w:hAnsi="Garamond"/>
            <w:highlight w:val="lightGray"/>
          </w:rPr>
          <w:id w:val="-1968268006"/>
          <w:placeholder>
            <w:docPart w:val="7316DADD44E8462896D8B5CAB5AC6346"/>
          </w:placeholder>
          <w:text/>
        </w:sdtPr>
        <w:sdtContent>
          <w:r w:rsidR="009A1C91">
            <w:rPr>
              <w:rFonts w:ascii="Garamond" w:hAnsi="Garamond"/>
              <w:highlight w:val="lightGray"/>
            </w:rPr>
            <w:t>[Describe compensation. Incl</w:t>
          </w:r>
          <w:r w:rsidR="006A5946" w:rsidRPr="00172235">
            <w:rPr>
              <w:rFonts w:ascii="Garamond" w:hAnsi="Garamond"/>
              <w:highlight w:val="lightGray"/>
            </w:rPr>
            <w:t>ude payment or other compensation information h</w:t>
          </w:r>
          <w:r w:rsidR="002F7A72" w:rsidRPr="00172235">
            <w:rPr>
              <w:rFonts w:ascii="Garamond" w:hAnsi="Garamond"/>
              <w:highlight w:val="lightGray"/>
            </w:rPr>
            <w:t>ere, if applicable, including when disbursement will occur and conditions of payment. For example, if monetary benefits will be pro-rated due to early withdrawal, explain that.]</w:t>
          </w:r>
        </w:sdtContent>
      </w:sdt>
    </w:p>
    <w:p w14:paraId="0BFC85A4" w14:textId="77777777" w:rsidR="002F7A72" w:rsidRPr="002F7A72" w:rsidRDefault="002F7A72" w:rsidP="006A5946">
      <w:pPr>
        <w:rPr>
          <w:rFonts w:ascii="Garamond" w:hAnsi="Garamond"/>
          <w:b/>
          <w:bCs/>
        </w:rPr>
      </w:pPr>
    </w:p>
    <w:p w14:paraId="719FA610" w14:textId="77777777" w:rsidR="006A5946" w:rsidRPr="00FA3413" w:rsidRDefault="006A5946" w:rsidP="006A5946">
      <w:pPr>
        <w:rPr>
          <w:rFonts w:ascii="Garamond" w:hAnsi="Garamond"/>
          <w:b/>
          <w:bCs/>
        </w:rPr>
      </w:pPr>
      <w:r w:rsidRPr="00FA3413">
        <w:rPr>
          <w:rFonts w:ascii="Garamond" w:hAnsi="Garamond"/>
          <w:b/>
          <w:bCs/>
        </w:rPr>
        <w:t>CONFIDENTIALITY:</w:t>
      </w:r>
    </w:p>
    <w:sdt>
      <w:sdtPr>
        <w:rPr>
          <w:rFonts w:ascii="Garamond" w:hAnsi="Garamond"/>
        </w:rPr>
        <w:id w:val="-1954782625"/>
        <w:placeholder>
          <w:docPart w:val="1C12C575C2B24FBBB8EF04511897DDD6"/>
        </w:placeholder>
      </w:sdtPr>
      <w:sdtContent>
        <w:p w14:paraId="14B2AA94" w14:textId="77777777" w:rsidR="009A1C91" w:rsidRDefault="006A5946" w:rsidP="000F507E">
          <w:pPr>
            <w:spacing w:before="240"/>
            <w:ind w:right="720"/>
            <w:rPr>
              <w:rFonts w:ascii="Garamond" w:hAnsi="Garamond"/>
            </w:rPr>
          </w:pPr>
          <w:r w:rsidRPr="00FA3413">
            <w:rPr>
              <w:rFonts w:ascii="Garamond" w:hAnsi="Garamond"/>
            </w:rPr>
            <w:t xml:space="preserve">The records of this study will be kept </w:t>
          </w:r>
          <w:proofErr w:type="gramStart"/>
          <w:r w:rsidRPr="00FA3413">
            <w:rPr>
              <w:rFonts w:ascii="Garamond" w:hAnsi="Garamond"/>
            </w:rPr>
            <w:t>private</w:t>
          </w:r>
          <w:proofErr w:type="gramEnd"/>
          <w:r w:rsidRPr="00FA3413">
            <w:rPr>
              <w:rFonts w:ascii="Garamond" w:hAnsi="Garamond"/>
            </w:rPr>
            <w:t xml:space="preserve"> and your confidentiality will be protected. In any sort of report </w:t>
          </w:r>
          <w:r w:rsidR="00972040">
            <w:rPr>
              <w:rFonts w:ascii="Garamond" w:hAnsi="Garamond"/>
            </w:rPr>
            <w:t>the researcher</w:t>
          </w:r>
          <w:r w:rsidR="000F507E">
            <w:rPr>
              <w:rFonts w:ascii="Garamond" w:hAnsi="Garamond"/>
            </w:rPr>
            <w:t>(s)</w:t>
          </w:r>
          <w:r w:rsidRPr="00FA3413">
            <w:rPr>
              <w:rFonts w:ascii="Garamond" w:hAnsi="Garamond"/>
            </w:rPr>
            <w:t xml:space="preserve"> might publish, </w:t>
          </w:r>
          <w:r w:rsidR="00972040">
            <w:rPr>
              <w:rFonts w:ascii="Garamond" w:hAnsi="Garamond"/>
            </w:rPr>
            <w:t>no identifying</w:t>
          </w:r>
          <w:r w:rsidRPr="00FA3413">
            <w:rPr>
              <w:rFonts w:ascii="Garamond" w:hAnsi="Garamond"/>
            </w:rPr>
            <w:t xml:space="preserve"> information </w:t>
          </w:r>
          <w:r w:rsidR="00972040">
            <w:rPr>
              <w:rFonts w:ascii="Garamond" w:hAnsi="Garamond"/>
            </w:rPr>
            <w:t>will be included</w:t>
          </w:r>
          <w:r w:rsidRPr="00FA3413">
            <w:rPr>
              <w:rFonts w:ascii="Garamond" w:hAnsi="Garamond"/>
            </w:rPr>
            <w:t>.</w:t>
          </w:r>
          <w:r w:rsidR="002F7A72">
            <w:rPr>
              <w:rFonts w:ascii="Garamond" w:hAnsi="Garamond"/>
            </w:rPr>
            <w:t xml:space="preserve"> </w:t>
          </w:r>
          <w:sdt>
            <w:sdtPr>
              <w:rPr>
                <w:rFonts w:ascii="Garamond" w:hAnsi="Garamond"/>
                <w:iCs/>
                <w:highlight w:val="lightGray"/>
              </w:rPr>
              <w:id w:val="-1224756410"/>
              <w:placeholder>
                <w:docPart w:val="AA1A50EC075143DF9DCECF053EFE5187"/>
              </w:placeholder>
              <w:text/>
            </w:sdtPr>
            <w:sdtContent>
              <w:r w:rsidR="009A1C91">
                <w:rPr>
                  <w:rFonts w:ascii="Garamond" w:hAnsi="Garamond"/>
                  <w:iCs/>
                  <w:highlight w:val="lightGray"/>
                </w:rPr>
                <w:t>[</w:t>
              </w:r>
              <w:r w:rsidR="009A1C91" w:rsidRPr="00CD7366">
                <w:rPr>
                  <w:rFonts w:ascii="Garamond" w:hAnsi="Garamond"/>
                  <w:iCs/>
                  <w:highlight w:val="lightGray"/>
                </w:rPr>
                <w:t xml:space="preserve">If research methods include a focus group, add: Please be advised that although the researchers will take every precaution to maintain confidentiality of the data, the nature of focus groups prevents the researchers from guaranteeing confidentiality. The researchers would like to remind participants to respect the privacy of your fellow participants and not repeat what is said in the focus group to others. If applicable, add: The only exception to maintaining confidentiality would be if you indicate that there is immediate and </w:t>
              </w:r>
              <w:proofErr w:type="gramStart"/>
              <w:r w:rsidR="009A1C91" w:rsidRPr="00CD7366">
                <w:rPr>
                  <w:rFonts w:ascii="Garamond" w:hAnsi="Garamond"/>
                  <w:iCs/>
                  <w:highlight w:val="lightGray"/>
                </w:rPr>
                <w:t>serious danger</w:t>
              </w:r>
              <w:proofErr w:type="gramEnd"/>
              <w:r w:rsidR="009A1C91" w:rsidRPr="00CD7366">
                <w:rPr>
                  <w:rFonts w:ascii="Garamond" w:hAnsi="Garamond"/>
                  <w:iCs/>
                  <w:highlight w:val="lightGray"/>
                </w:rPr>
                <w:t xml:space="preserve"> to the health or physical safety of yourself or others. In that case, a professional may have to be contacted. We would always talk to you about this first.</w:t>
              </w:r>
              <w:r w:rsidR="009A1C91">
                <w:rPr>
                  <w:rFonts w:ascii="Garamond" w:hAnsi="Garamond"/>
                  <w:iCs/>
                  <w:highlight w:val="lightGray"/>
                </w:rPr>
                <w:t>]</w:t>
              </w:r>
            </w:sdtContent>
          </w:sdt>
        </w:p>
      </w:sdtContent>
    </w:sdt>
    <w:p w14:paraId="25469F7F" w14:textId="77777777" w:rsidR="00F61FBF" w:rsidRDefault="00F61FBF" w:rsidP="0080127A">
      <w:pPr>
        <w:shd w:val="clear" w:color="auto" w:fill="FFFFFF"/>
        <w:spacing w:before="45" w:after="45" w:line="294" w:lineRule="atLeast"/>
        <w:textAlignment w:val="baseline"/>
        <w:rPr>
          <w:rFonts w:ascii="Garamond" w:hAnsi="Garamond"/>
        </w:rPr>
      </w:pPr>
    </w:p>
    <w:p w14:paraId="216199AA" w14:textId="77777777" w:rsidR="009A1C91" w:rsidRDefault="0080127A" w:rsidP="0080127A">
      <w:pPr>
        <w:shd w:val="clear" w:color="auto" w:fill="FFFFFF"/>
        <w:spacing w:before="45" w:after="45" w:line="294" w:lineRule="atLeast"/>
        <w:textAlignment w:val="baseline"/>
        <w:rPr>
          <w:rFonts w:ascii="Garamond" w:hAnsi="Garamond"/>
        </w:rPr>
      </w:pPr>
      <w:r w:rsidRPr="00FA3413">
        <w:rPr>
          <w:rFonts w:ascii="Garamond" w:hAnsi="Garamond"/>
        </w:rPr>
        <w:t xml:space="preserve">Research records will be stored securely and only </w:t>
      </w:r>
      <w:r>
        <w:rPr>
          <w:rFonts w:ascii="Garamond" w:hAnsi="Garamond"/>
        </w:rPr>
        <w:t xml:space="preserve">the </w:t>
      </w:r>
      <w:r w:rsidRPr="00FA3413">
        <w:rPr>
          <w:rFonts w:ascii="Garamond" w:hAnsi="Garamond"/>
        </w:rPr>
        <w:t>researcher</w:t>
      </w:r>
      <w:r>
        <w:rPr>
          <w:rFonts w:ascii="Garamond" w:hAnsi="Garamond"/>
        </w:rPr>
        <w:t>(s)</w:t>
      </w:r>
      <w:r w:rsidRPr="00FA3413">
        <w:rPr>
          <w:rFonts w:ascii="Garamond" w:hAnsi="Garamond"/>
        </w:rPr>
        <w:t xml:space="preserve"> will have access to the records. All data will be kept </w:t>
      </w:r>
      <w:sdt>
        <w:sdtPr>
          <w:rPr>
            <w:rFonts w:ascii="Garamond" w:hAnsi="Garamond"/>
            <w:highlight w:val="lightGray"/>
          </w:rPr>
          <w:id w:val="714776793"/>
          <w:placeholder>
            <w:docPart w:val="B29B8932057D4EA6A95A9140FD925AF4"/>
          </w:placeholder>
          <w:text/>
        </w:sdtPr>
        <w:sdtContent>
          <w:r w:rsidRPr="00172235">
            <w:rPr>
              <w:rFonts w:ascii="Garamond" w:hAnsi="Garamond"/>
              <w:highlight w:val="lightGray"/>
            </w:rPr>
            <w:t>[describe where records will be kept, such as a locked filing cabinet in the researcher’s office</w:t>
          </w:r>
          <w:r w:rsidR="000F507E">
            <w:rPr>
              <w:rFonts w:ascii="Garamond" w:hAnsi="Garamond"/>
              <w:highlight w:val="lightGray"/>
            </w:rPr>
            <w:t xml:space="preserve"> or on a password-protected laptop</w:t>
          </w:r>
          <w:r w:rsidRPr="00172235">
            <w:rPr>
              <w:rFonts w:ascii="Garamond" w:hAnsi="Garamond"/>
              <w:highlight w:val="lightGray"/>
            </w:rPr>
            <w:t>]</w:t>
          </w:r>
        </w:sdtContent>
      </w:sdt>
      <w:r w:rsidRPr="00FA3413">
        <w:rPr>
          <w:rFonts w:ascii="Garamond" w:hAnsi="Garamond"/>
        </w:rPr>
        <w:t xml:space="preserve"> by the investigator</w:t>
      </w:r>
      <w:r>
        <w:rPr>
          <w:rFonts w:ascii="Garamond" w:hAnsi="Garamond"/>
        </w:rPr>
        <w:t>(s)</w:t>
      </w:r>
      <w:r w:rsidRPr="00FA3413">
        <w:rPr>
          <w:rFonts w:ascii="Garamond" w:hAnsi="Garamond"/>
        </w:rPr>
        <w:t xml:space="preserve">. All study records, including approved IRB documents, tapes, transcripts, and consent forms, will be destroyed by shredding and/or deleting after </w:t>
      </w:r>
      <w:sdt>
        <w:sdtPr>
          <w:rPr>
            <w:rFonts w:ascii="Garamond" w:hAnsi="Garamond"/>
            <w:highlight w:val="lightGray"/>
          </w:rPr>
          <w:id w:val="197671756"/>
          <w:placeholder>
            <w:docPart w:val="BA65CDC4525D49078F1DC1ECDD428856"/>
          </w:placeholder>
          <w:text/>
        </w:sdtPr>
        <w:sdtContent>
          <w:r w:rsidRPr="00172235">
            <w:rPr>
              <w:rFonts w:ascii="Garamond" w:hAnsi="Garamond"/>
              <w:highlight w:val="lightGray"/>
            </w:rPr>
            <w:t>[specify number of 3 or more]</w:t>
          </w:r>
        </w:sdtContent>
      </w:sdt>
      <w:r w:rsidRPr="00FA3413">
        <w:rPr>
          <w:rFonts w:ascii="Garamond" w:hAnsi="Garamond"/>
        </w:rPr>
        <w:t xml:space="preserve"> years. </w:t>
      </w:r>
      <w:sdt>
        <w:sdtPr>
          <w:rPr>
            <w:rFonts w:ascii="Garamond" w:hAnsi="Garamond"/>
          </w:rPr>
          <w:id w:val="1234206252"/>
          <w:placeholder>
            <w:docPart w:val="1C12C575C2B24FBBB8EF04511897DDD6"/>
          </w:placeholder>
        </w:sdtPr>
        <w:sdtContent>
          <w:r>
            <w:rPr>
              <w:rFonts w:ascii="Garamond" w:hAnsi="Garamond"/>
            </w:rPr>
            <w:t>If audio-recordings are made, they will be erased as soon as they are transcribed.</w:t>
          </w:r>
          <w:r w:rsidR="009A1C91">
            <w:rPr>
              <w:rFonts w:ascii="Garamond" w:hAnsi="Garamond"/>
            </w:rPr>
            <w:t xml:space="preserve"> </w:t>
          </w:r>
          <w:sdt>
            <w:sdtPr>
              <w:rPr>
                <w:rFonts w:ascii="Garamond" w:hAnsi="Garamond"/>
              </w:rPr>
              <w:id w:val="-1491397919"/>
              <w:placeholder>
                <w:docPart w:val="E9931C49A461407BAD99632A962BECB4"/>
              </w:placeholder>
            </w:sdtPr>
            <w:sdtContent>
              <w:r w:rsidR="009A1C91">
                <w:rPr>
                  <w:rFonts w:ascii="Garamond" w:hAnsi="Garamond"/>
                </w:rPr>
                <w:t>[</w:t>
              </w:r>
              <w:r w:rsidR="009A1C91" w:rsidRPr="00172235">
                <w:rPr>
                  <w:rFonts w:ascii="Garamond" w:hAnsi="Garamond"/>
                  <w:iCs/>
                  <w:highlight w:val="lightGray"/>
                </w:rPr>
                <w:t xml:space="preserve">If any recordings will be made, explain who </w:t>
              </w:r>
              <w:proofErr w:type="gramStart"/>
              <w:r w:rsidR="009A1C91" w:rsidRPr="00172235">
                <w:rPr>
                  <w:rFonts w:ascii="Garamond" w:hAnsi="Garamond"/>
                  <w:iCs/>
                  <w:highlight w:val="lightGray"/>
                </w:rPr>
                <w:t>will have access</w:t>
              </w:r>
              <w:proofErr w:type="gramEnd"/>
              <w:r w:rsidR="009A1C91" w:rsidRPr="00172235">
                <w:rPr>
                  <w:rFonts w:ascii="Garamond" w:hAnsi="Garamond"/>
                  <w:iCs/>
                  <w:highlight w:val="lightGray"/>
                </w:rPr>
                <w:t>, if they will be used for educational purposes, and when they will be erased. If this is not relevant to your s</w:t>
              </w:r>
              <w:r w:rsidR="009A1C91">
                <w:rPr>
                  <w:rFonts w:ascii="Garamond" w:hAnsi="Garamond"/>
                  <w:iCs/>
                  <w:highlight w:val="lightGray"/>
                </w:rPr>
                <w:t xml:space="preserve">tudy, delete this last </w:t>
              </w:r>
              <w:r w:rsidR="009A1C91" w:rsidRPr="006A1A45">
                <w:rPr>
                  <w:rFonts w:ascii="Garamond" w:hAnsi="Garamond"/>
                  <w:iCs/>
                  <w:highlight w:val="lightGray"/>
                </w:rPr>
                <w:t>section]</w:t>
              </w:r>
            </w:sdtContent>
          </w:sdt>
        </w:sdtContent>
      </w:sdt>
    </w:p>
    <w:p w14:paraId="3850D005" w14:textId="77777777" w:rsidR="00650655" w:rsidRDefault="00172235" w:rsidP="00221B66">
      <w:pPr>
        <w:shd w:val="clear" w:color="auto" w:fill="FFFFFF"/>
        <w:spacing w:before="45" w:after="45" w:line="294" w:lineRule="atLeast"/>
        <w:textAlignment w:val="baseline"/>
        <w:rPr>
          <w:rFonts w:ascii="Garamond" w:hAnsi="Garamond"/>
          <w:b/>
          <w:bCs/>
        </w:rPr>
      </w:pPr>
      <w:r>
        <w:rPr>
          <w:rFonts w:ascii="Garamond" w:hAnsi="Garamond"/>
        </w:rPr>
        <w:t xml:space="preserve"> </w:t>
      </w:r>
    </w:p>
    <w:p w14:paraId="0F4931AD" w14:textId="77777777" w:rsidR="00A21123" w:rsidRDefault="006A5946" w:rsidP="00A21123">
      <w:pPr>
        <w:rPr>
          <w:rFonts w:ascii="Garamond" w:hAnsi="Garamond"/>
          <w:b/>
          <w:bCs/>
        </w:rPr>
      </w:pPr>
      <w:r w:rsidRPr="00FA3413">
        <w:rPr>
          <w:rFonts w:ascii="Garamond" w:hAnsi="Garamond"/>
          <w:b/>
          <w:bCs/>
        </w:rPr>
        <w:t>VOLUNTARY NATURE OF THE STUDY:</w:t>
      </w:r>
    </w:p>
    <w:p w14:paraId="060375DE" w14:textId="2BA57A09" w:rsidR="006A5946" w:rsidRPr="00A21123" w:rsidRDefault="006A5946" w:rsidP="00A21123">
      <w:pPr>
        <w:rPr>
          <w:rFonts w:ascii="Garamond" w:hAnsi="Garamond"/>
          <w:b/>
          <w:bCs/>
        </w:rPr>
      </w:pPr>
      <w:r w:rsidRPr="00FA3413">
        <w:rPr>
          <w:rFonts w:ascii="Garamond" w:hAnsi="Garamond"/>
        </w:rPr>
        <w:t>Participation in this study is voluntary</w:t>
      </w:r>
      <w:r w:rsidR="00A21123">
        <w:rPr>
          <w:rFonts w:ascii="Garamond" w:hAnsi="Garamond"/>
        </w:rPr>
        <w:t xml:space="preserve"> and requires your </w:t>
      </w:r>
      <w:r w:rsidR="00A21123" w:rsidRPr="00FA3413">
        <w:rPr>
          <w:rFonts w:ascii="Garamond" w:hAnsi="Garamond"/>
        </w:rPr>
        <w:t>informed consent.</w:t>
      </w:r>
      <w:r w:rsidR="00A21123">
        <w:rPr>
          <w:rFonts w:ascii="Garamond" w:hAnsi="Garamond"/>
        </w:rPr>
        <w:t xml:space="preserve"> Your</w:t>
      </w:r>
      <w:r w:rsidRPr="00FA3413">
        <w:rPr>
          <w:rFonts w:ascii="Garamond" w:hAnsi="Garamond"/>
        </w:rPr>
        <w:t xml:space="preserve"> decision </w:t>
      </w:r>
      <w:proofErr w:type="gramStart"/>
      <w:r w:rsidRPr="00FA3413">
        <w:rPr>
          <w:rFonts w:ascii="Garamond" w:hAnsi="Garamond"/>
        </w:rPr>
        <w:t>whether or not</w:t>
      </w:r>
      <w:proofErr w:type="gramEnd"/>
      <w:r w:rsidRPr="00FA3413">
        <w:rPr>
          <w:rFonts w:ascii="Garamond" w:hAnsi="Garamond"/>
        </w:rPr>
        <w:t xml:space="preserve"> to participate will not affect your current or</w:t>
      </w:r>
      <w:r w:rsidR="007F768F">
        <w:rPr>
          <w:rFonts w:ascii="Garamond" w:hAnsi="Garamond"/>
        </w:rPr>
        <w:t xml:space="preserve"> future relations with </w:t>
      </w:r>
      <w:sdt>
        <w:sdtPr>
          <w:rPr>
            <w:rFonts w:ascii="Garamond" w:hAnsi="Garamond"/>
            <w:highlight w:val="lightGray"/>
          </w:rPr>
          <w:id w:val="824789276"/>
          <w:placeholder>
            <w:docPart w:val="1C12C575C2B24FBBB8EF04511897DDD6"/>
          </w:placeholder>
        </w:sdtPr>
        <w:sdtContent>
          <w:r w:rsidR="00037415">
            <w:rPr>
              <w:rFonts w:ascii="Garamond" w:hAnsi="Garamond"/>
              <w:highlight w:val="lightGray"/>
            </w:rPr>
            <w:t>SUNY Brockport</w:t>
          </w:r>
          <w:r w:rsidR="009A1C91" w:rsidRPr="006A1A45">
            <w:rPr>
              <w:rFonts w:ascii="Garamond" w:hAnsi="Garamond"/>
              <w:highlight w:val="lightGray"/>
            </w:rPr>
            <w:t xml:space="preserve"> or with [name any other cooperating institutions, such as a school or agency]</w:t>
          </w:r>
        </w:sdtContent>
      </w:sdt>
      <w:r w:rsidR="002F7A72">
        <w:rPr>
          <w:rFonts w:ascii="Garamond" w:hAnsi="Garamond"/>
        </w:rPr>
        <w:t xml:space="preserve"> </w:t>
      </w:r>
      <w:r w:rsidRPr="00FA3413">
        <w:rPr>
          <w:rFonts w:ascii="Garamond" w:hAnsi="Garamond"/>
        </w:rPr>
        <w:t>. If you decide to participate, you are free to skip any question</w:t>
      </w:r>
      <w:r w:rsidR="00691804">
        <w:rPr>
          <w:rFonts w:ascii="Garamond" w:hAnsi="Garamond"/>
        </w:rPr>
        <w:t xml:space="preserve"> that is asked</w:t>
      </w:r>
      <w:r w:rsidRPr="00FA3413">
        <w:rPr>
          <w:rFonts w:ascii="Garamond" w:hAnsi="Garamond"/>
        </w:rPr>
        <w:t>. You may also withdraw from this study at any time without penalty</w:t>
      </w:r>
      <w:r w:rsidR="00F137D0">
        <w:rPr>
          <w:rFonts w:ascii="Garamond" w:hAnsi="Garamond"/>
        </w:rPr>
        <w:t>.</w:t>
      </w:r>
    </w:p>
    <w:p w14:paraId="4DCD8C15" w14:textId="77777777" w:rsidR="00A21123" w:rsidRDefault="00A21123" w:rsidP="006A5946">
      <w:pPr>
        <w:rPr>
          <w:rFonts w:ascii="Garamond" w:hAnsi="Garamond"/>
          <w:b/>
          <w:bCs/>
        </w:rPr>
      </w:pPr>
    </w:p>
    <w:p w14:paraId="6183D193" w14:textId="77777777" w:rsidR="006A5946" w:rsidRPr="00FA3413" w:rsidRDefault="00A21123" w:rsidP="006A5946">
      <w:pPr>
        <w:rPr>
          <w:rFonts w:ascii="Garamond" w:hAnsi="Garamond"/>
          <w:b/>
          <w:bCs/>
        </w:rPr>
      </w:pPr>
      <w:r w:rsidRPr="00FA3413">
        <w:rPr>
          <w:rFonts w:ascii="Garamond" w:hAnsi="Garamond"/>
          <w:b/>
          <w:bCs/>
        </w:rPr>
        <w:t>CONTACTS AND QUESTIONS:</w:t>
      </w:r>
    </w:p>
    <w:p w14:paraId="190BED57" w14:textId="77777777" w:rsidR="006A5946" w:rsidRPr="002F7A72" w:rsidRDefault="006A5946" w:rsidP="006A5946">
      <w:pPr>
        <w:rPr>
          <w:rFonts w:ascii="Garamond" w:hAnsi="Garamond"/>
          <w:iCs/>
        </w:rPr>
      </w:pPr>
      <w:r w:rsidRPr="00FA3413">
        <w:rPr>
          <w:rFonts w:ascii="Garamond" w:hAnsi="Garamond"/>
        </w:rPr>
        <w:t>The researcher</w:t>
      </w:r>
      <w:r w:rsidR="00FB3A09">
        <w:rPr>
          <w:rFonts w:ascii="Garamond" w:hAnsi="Garamond"/>
        </w:rPr>
        <w:t>s(s) conducting this study</w:t>
      </w:r>
      <w:r w:rsidRPr="00FA3413">
        <w:rPr>
          <w:rFonts w:ascii="Garamond" w:hAnsi="Garamond"/>
        </w:rPr>
        <w:t xml:space="preserve">: </w:t>
      </w:r>
      <w:sdt>
        <w:sdtPr>
          <w:rPr>
            <w:rFonts w:ascii="Garamond" w:hAnsi="Garamond"/>
            <w:highlight w:val="lightGray"/>
          </w:rPr>
          <w:id w:val="762348259"/>
          <w:placeholder>
            <w:docPart w:val="815A963A9FA34371BD801A6B7B3C4F63"/>
          </w:placeholder>
          <w:text/>
        </w:sdtPr>
        <w:sdtContent>
          <w:r w:rsidR="00FB3A09">
            <w:rPr>
              <w:rFonts w:ascii="Garamond" w:hAnsi="Garamond"/>
              <w:highlight w:val="lightGray"/>
            </w:rPr>
            <w:t>[name of researcher(</w:t>
          </w:r>
          <w:r w:rsidRPr="00172235">
            <w:rPr>
              <w:rFonts w:ascii="Garamond" w:hAnsi="Garamond"/>
              <w:highlight w:val="lightGray"/>
            </w:rPr>
            <w:t>s</w:t>
          </w:r>
          <w:r w:rsidR="00FB3A09">
            <w:rPr>
              <w:rFonts w:ascii="Garamond" w:hAnsi="Garamond"/>
              <w:highlight w:val="lightGray"/>
            </w:rPr>
            <w:t>)</w:t>
          </w:r>
          <w:r w:rsidRPr="00172235">
            <w:rPr>
              <w:rFonts w:ascii="Garamond" w:hAnsi="Garamond"/>
              <w:highlight w:val="lightGray"/>
            </w:rPr>
            <w:t xml:space="preserve">]. </w:t>
          </w:r>
        </w:sdtContent>
      </w:sdt>
      <w:r w:rsidRPr="00FA3413">
        <w:rPr>
          <w:rFonts w:ascii="Garamond" w:hAnsi="Garamond"/>
        </w:rPr>
        <w:t xml:space="preserve">If you have questions, </w:t>
      </w:r>
      <w:r w:rsidRPr="00FA3413">
        <w:rPr>
          <w:rFonts w:ascii="Garamond" w:hAnsi="Garamond"/>
          <w:b/>
          <w:bCs/>
        </w:rPr>
        <w:t>you are encouraged</w:t>
      </w:r>
      <w:r w:rsidRPr="00FA3413">
        <w:rPr>
          <w:rFonts w:ascii="Garamond" w:hAnsi="Garamond"/>
        </w:rPr>
        <w:t xml:space="preserve"> to contact </w:t>
      </w:r>
      <w:r w:rsidR="00972040">
        <w:rPr>
          <w:rFonts w:ascii="Garamond" w:hAnsi="Garamond"/>
        </w:rPr>
        <w:t>the research</w:t>
      </w:r>
      <w:r w:rsidR="00E740F8">
        <w:rPr>
          <w:rFonts w:ascii="Garamond" w:hAnsi="Garamond"/>
        </w:rPr>
        <w:t>er(s)</w:t>
      </w:r>
      <w:r w:rsidR="00972040">
        <w:rPr>
          <w:rFonts w:ascii="Garamond" w:hAnsi="Garamond"/>
        </w:rPr>
        <w:t xml:space="preserve"> at</w:t>
      </w:r>
      <w:r w:rsidRPr="00FA3413">
        <w:rPr>
          <w:rFonts w:ascii="Garamond" w:hAnsi="Garamond"/>
        </w:rPr>
        <w:t xml:space="preserve"> </w:t>
      </w:r>
      <w:sdt>
        <w:sdtPr>
          <w:rPr>
            <w:rFonts w:ascii="Garamond" w:hAnsi="Garamond"/>
            <w:i/>
            <w:iCs/>
            <w:highlight w:val="lightGray"/>
          </w:rPr>
          <w:id w:val="-1866597656"/>
          <w:placeholder>
            <w:docPart w:val="4D175804769B47108FDA1EA60FF7A644"/>
          </w:placeholder>
        </w:sdtPr>
        <w:sdtEndPr>
          <w:rPr>
            <w:highlight w:val="none"/>
          </w:rPr>
        </w:sdtEndPr>
        <w:sdtContent>
          <w:r w:rsidR="002F7A72" w:rsidRPr="00172235">
            <w:rPr>
              <w:rFonts w:ascii="Garamond" w:hAnsi="Garamond"/>
              <w:iCs/>
              <w:highlight w:val="lightGray"/>
            </w:rPr>
            <w:t>[location, phone number, e-mail address. If researcher is a student, including advisor’s name, title, telephone number and e-mail address as well.]</w:t>
          </w:r>
        </w:sdtContent>
      </w:sdt>
    </w:p>
    <w:p w14:paraId="799CDC86" w14:textId="77777777" w:rsidR="00937637" w:rsidRPr="00FA3413" w:rsidRDefault="00937637" w:rsidP="006A5946">
      <w:pPr>
        <w:rPr>
          <w:rFonts w:ascii="Garamond" w:hAnsi="Garamond"/>
        </w:rPr>
      </w:pPr>
    </w:p>
    <w:p w14:paraId="11C4EA2F" w14:textId="57280B53" w:rsidR="006A5946" w:rsidRPr="00FA3413" w:rsidRDefault="006A5946" w:rsidP="006A5946">
      <w:pPr>
        <w:rPr>
          <w:rFonts w:ascii="Garamond" w:hAnsi="Garamond"/>
        </w:rPr>
      </w:pPr>
      <w:r w:rsidRPr="00FA3413">
        <w:rPr>
          <w:rFonts w:ascii="Garamond" w:hAnsi="Garamond"/>
        </w:rPr>
        <w:t xml:space="preserve">If </w:t>
      </w:r>
      <w:r w:rsidR="00A21123">
        <w:rPr>
          <w:rFonts w:ascii="Garamond" w:hAnsi="Garamond"/>
        </w:rPr>
        <w:t>you</w:t>
      </w:r>
      <w:r w:rsidR="00905320">
        <w:rPr>
          <w:rFonts w:ascii="Garamond" w:hAnsi="Garamond"/>
        </w:rPr>
        <w:t xml:space="preserve"> </w:t>
      </w:r>
      <w:r w:rsidRPr="00FA3413">
        <w:rPr>
          <w:rFonts w:ascii="Garamond" w:hAnsi="Garamond"/>
        </w:rPr>
        <w:t xml:space="preserve">would like to talk to someone other than the researchers, please contact </w:t>
      </w:r>
      <w:r w:rsidR="00037415">
        <w:rPr>
          <w:rFonts w:ascii="Garamond" w:hAnsi="Garamond"/>
        </w:rPr>
        <w:t>the SUNY Brockport</w:t>
      </w:r>
      <w:r w:rsidRPr="00FA3413">
        <w:rPr>
          <w:rFonts w:ascii="Garamond" w:hAnsi="Garamond"/>
        </w:rPr>
        <w:t xml:space="preserve"> IRB compliance officer at (585) 395-2</w:t>
      </w:r>
      <w:r w:rsidR="00037415">
        <w:rPr>
          <w:rFonts w:ascii="Garamond" w:hAnsi="Garamond"/>
        </w:rPr>
        <w:t xml:space="preserve">444 </w:t>
      </w:r>
      <w:r w:rsidRPr="00FA3413">
        <w:rPr>
          <w:rFonts w:ascii="Garamond" w:hAnsi="Garamond"/>
        </w:rPr>
        <w:t xml:space="preserve">or </w:t>
      </w:r>
      <w:r w:rsidR="00EF72E6">
        <w:rPr>
          <w:rFonts w:ascii="Garamond" w:hAnsi="Garamond"/>
        </w:rPr>
        <w:t>IRB</w:t>
      </w:r>
      <w:r w:rsidRPr="00FA3413">
        <w:rPr>
          <w:rFonts w:ascii="Garamond" w:hAnsi="Garamond"/>
        </w:rPr>
        <w:t>@brockport.edu.</w:t>
      </w:r>
    </w:p>
    <w:p w14:paraId="4A58B6F5" w14:textId="77777777" w:rsidR="00B70B5E" w:rsidRDefault="00B70B5E" w:rsidP="005C4ADC">
      <w:pPr>
        <w:rPr>
          <w:rFonts w:ascii="Garamond" w:hAnsi="Garamond"/>
          <w:b/>
          <w:bCs/>
        </w:rPr>
      </w:pPr>
    </w:p>
    <w:p w14:paraId="486FC373" w14:textId="77777777" w:rsidR="00A21123" w:rsidRDefault="00A21123" w:rsidP="00A21123">
      <w:pPr>
        <w:rPr>
          <w:rFonts w:ascii="Garamond" w:hAnsi="Garamond"/>
          <w:b/>
          <w:bCs/>
        </w:rPr>
      </w:pPr>
      <w:r w:rsidRPr="00002536">
        <w:rPr>
          <w:rFonts w:ascii="Garamond" w:hAnsi="Garamond"/>
          <w:b/>
          <w:bCs/>
        </w:rPr>
        <w:t>STATEMENT OF CONSENT:</w:t>
      </w:r>
    </w:p>
    <w:p w14:paraId="02A9E294" w14:textId="77777777" w:rsidR="005C4ADC" w:rsidRPr="00A21123" w:rsidRDefault="005C4ADC" w:rsidP="00A21123">
      <w:pPr>
        <w:rPr>
          <w:rFonts w:ascii="Garamond" w:hAnsi="Garamond"/>
          <w:b/>
          <w:bCs/>
        </w:rPr>
      </w:pPr>
      <w:r w:rsidRPr="00002536">
        <w:rPr>
          <w:rFonts w:ascii="Garamond" w:hAnsi="Garamond"/>
          <w:u w:val="single"/>
        </w:rPr>
        <w:t>I am 18 years of age or older</w:t>
      </w:r>
      <w:r w:rsidRPr="00002536">
        <w:rPr>
          <w:rFonts w:ascii="Garamond" w:hAnsi="Garamond"/>
        </w:rPr>
        <w:t>. I have read</w:t>
      </w:r>
      <w:r w:rsidR="00972040">
        <w:rPr>
          <w:rFonts w:ascii="Garamond" w:hAnsi="Garamond"/>
        </w:rPr>
        <w:t xml:space="preserve"> and understood</w:t>
      </w:r>
      <w:r w:rsidRPr="00002536">
        <w:rPr>
          <w:rFonts w:ascii="Garamond" w:hAnsi="Garamond"/>
        </w:rPr>
        <w:t xml:space="preserve"> the above information. I </w:t>
      </w:r>
      <w:r w:rsidR="0080127A">
        <w:rPr>
          <w:rFonts w:ascii="Garamond" w:hAnsi="Garamond"/>
        </w:rPr>
        <w:t xml:space="preserve">consent </w:t>
      </w:r>
      <w:r w:rsidRPr="00002536">
        <w:rPr>
          <w:rFonts w:ascii="Garamond" w:hAnsi="Garamond"/>
        </w:rPr>
        <w:t xml:space="preserve">to participate in the study. </w:t>
      </w:r>
    </w:p>
    <w:p w14:paraId="4A660C66" w14:textId="77777777" w:rsidR="007E7C56" w:rsidRDefault="007E7C56" w:rsidP="005C4ADC">
      <w:pPr>
        <w:rPr>
          <w:rFonts w:ascii="Garamond" w:hAnsi="Garamond"/>
          <w:i/>
        </w:rPr>
      </w:pPr>
    </w:p>
    <w:sdt>
      <w:sdtPr>
        <w:rPr>
          <w:rFonts w:ascii="Garamond" w:hAnsi="Garamond"/>
        </w:rPr>
        <w:id w:val="1026761258"/>
        <w:placeholder>
          <w:docPart w:val="0114ED43A5004BA889282EECC7345D48"/>
        </w:placeholder>
      </w:sdtPr>
      <w:sdtEndPr>
        <w:rPr>
          <w:i/>
        </w:rPr>
      </w:sdtEndPr>
      <w:sdtContent>
        <w:sdt>
          <w:sdtPr>
            <w:rPr>
              <w:rFonts w:ascii="Garamond" w:hAnsi="Garamond"/>
            </w:rPr>
            <w:id w:val="-341233441"/>
            <w:placeholder>
              <w:docPart w:val="0114ED43A5004BA889282EECC7345D48"/>
            </w:placeholder>
          </w:sdtPr>
          <w:sdtContent>
            <w:sdt>
              <w:sdtPr>
                <w:rPr>
                  <w:rFonts w:ascii="Garamond" w:hAnsi="Garamond"/>
                </w:rPr>
                <w:id w:val="1021436111"/>
                <w:placeholder>
                  <w:docPart w:val="0114ED43A5004BA889282EECC7345D48"/>
                </w:placeholder>
              </w:sdtPr>
              <w:sdtContent>
                <w:sdt>
                  <w:sdtPr>
                    <w:rPr>
                      <w:rFonts w:ascii="Garamond" w:hAnsi="Garamond"/>
                    </w:rPr>
                    <w:id w:val="-775088923"/>
                    <w:placeholder>
                      <w:docPart w:val="0114ED43A5004BA889282EECC7345D48"/>
                    </w:placeholder>
                  </w:sdtPr>
                  <w:sdtContent>
                    <w:sdt>
                      <w:sdtPr>
                        <w:rPr>
                          <w:rFonts w:ascii="Garamond" w:hAnsi="Garamond"/>
                        </w:rPr>
                        <w:id w:val="-201706796"/>
                        <w:placeholder>
                          <w:docPart w:val="8CA053A31F0848FEAA790B1FB2ADCB81"/>
                        </w:placeholder>
                      </w:sdtPr>
                      <w:sdtContent>
                        <w:p w14:paraId="47F68D95" w14:textId="77777777" w:rsidR="007E7C56" w:rsidRDefault="007E7C56" w:rsidP="007E7C56">
                          <w:pPr>
                            <w:rPr>
                              <w:rFonts w:ascii="Garamond" w:hAnsi="Garamond"/>
                              <w:i/>
                            </w:rPr>
                          </w:pPr>
                          <w:r>
                            <w:rPr>
                              <w:rFonts w:ascii="Garamond" w:hAnsi="Garamond"/>
                              <w:i/>
                              <w:highlight w:val="lightGray"/>
                            </w:rPr>
                            <w:t>Retain if</w:t>
                          </w:r>
                          <w:r w:rsidRPr="00172235">
                            <w:rPr>
                              <w:rFonts w:ascii="Garamond" w:hAnsi="Garamond"/>
                              <w:i/>
                              <w:highlight w:val="lightGray"/>
                            </w:rPr>
                            <w:t xml:space="preserve"> applicable:</w:t>
                          </w:r>
                        </w:p>
                        <w:p w14:paraId="58A26684" w14:textId="77777777" w:rsidR="007E7C56" w:rsidRDefault="007E7C56" w:rsidP="007E7C56">
                          <w:pPr>
                            <w:rPr>
                              <w:rFonts w:ascii="Garamond" w:hAnsi="Garamond"/>
                              <w:i/>
                              <w:highlight w:val="lightGray"/>
                            </w:rPr>
                          </w:pPr>
                          <w:r w:rsidRPr="00172235">
                            <w:rPr>
                              <w:rFonts w:ascii="Garamond" w:hAnsi="Garamond"/>
                              <w:i/>
                              <w:highlight w:val="lightGray"/>
                            </w:rPr>
                            <w:t xml:space="preserve">I </w:t>
                          </w:r>
                          <w:r w:rsidR="00196CD5">
                            <w:rPr>
                              <w:rFonts w:ascii="Garamond" w:hAnsi="Garamond"/>
                              <w:i/>
                              <w:highlight w:val="lightGray"/>
                            </w:rPr>
                            <w:t xml:space="preserve">understand that I will be audiotaped. If I do not wish to be audiotaped, I will inform the researcher, who will instead [explain alternative to </w:t>
                          </w:r>
                          <w:proofErr w:type="gramStart"/>
                          <w:r w:rsidR="00196CD5">
                            <w:rPr>
                              <w:rFonts w:ascii="Garamond" w:hAnsi="Garamond"/>
                              <w:i/>
                              <w:highlight w:val="lightGray"/>
                            </w:rPr>
                            <w:t>audio-taping</w:t>
                          </w:r>
                          <w:proofErr w:type="gramEnd"/>
                          <w:r w:rsidR="00196CD5">
                            <w:rPr>
                              <w:rFonts w:ascii="Garamond" w:hAnsi="Garamond"/>
                              <w:i/>
                              <w:highlight w:val="lightGray"/>
                            </w:rPr>
                            <w:t>, if any]</w:t>
                          </w:r>
                          <w:r>
                            <w:rPr>
                              <w:rFonts w:ascii="Garamond" w:hAnsi="Garamond"/>
                              <w:i/>
                              <w:highlight w:val="lightGray"/>
                            </w:rPr>
                            <w:t>.</w:t>
                          </w:r>
                          <w:r w:rsidRPr="00172235">
                            <w:rPr>
                              <w:rFonts w:ascii="Garamond" w:hAnsi="Garamond"/>
                              <w:i/>
                              <w:highlight w:val="lightGray"/>
                            </w:rPr>
                            <w:t xml:space="preserve">  </w:t>
                          </w:r>
                        </w:p>
                        <w:p w14:paraId="6943CA8A" w14:textId="77777777" w:rsidR="007E7C56" w:rsidRPr="00172235" w:rsidRDefault="007E7C56" w:rsidP="007E7C56">
                          <w:pPr>
                            <w:rPr>
                              <w:rFonts w:ascii="Garamond" w:hAnsi="Garamond"/>
                              <w:i/>
                              <w:highlight w:val="lightGray"/>
                            </w:rPr>
                          </w:pPr>
                        </w:p>
                        <w:p w14:paraId="68BE023F" w14:textId="77777777" w:rsidR="007E7C56" w:rsidRDefault="007E7C56" w:rsidP="007E7C56">
                          <w:pPr>
                            <w:rPr>
                              <w:rFonts w:ascii="Garamond" w:hAnsi="Garamond"/>
                            </w:rPr>
                          </w:pPr>
                          <w:r w:rsidRPr="00172235">
                            <w:rPr>
                              <w:rFonts w:ascii="Garamond" w:hAnsi="Garamond"/>
                              <w:i/>
                              <w:highlight w:val="lightGray"/>
                            </w:rPr>
                            <w:t>I</w:t>
                          </w:r>
                          <w:r w:rsidR="00196CD5">
                            <w:rPr>
                              <w:rFonts w:ascii="Garamond" w:hAnsi="Garamond"/>
                              <w:i/>
                              <w:highlight w:val="lightGray"/>
                            </w:rPr>
                            <w:t xml:space="preserve"> understand that I will be videotaped. </w:t>
                          </w:r>
                          <w:r>
                            <w:rPr>
                              <w:rFonts w:ascii="Garamond" w:hAnsi="Garamond"/>
                              <w:i/>
                              <w:highlight w:val="lightGray"/>
                            </w:rPr>
                            <w:t xml:space="preserve">If I do not wish to be </w:t>
                          </w:r>
                          <w:r w:rsidR="00196CD5">
                            <w:rPr>
                              <w:rFonts w:ascii="Garamond" w:hAnsi="Garamond"/>
                              <w:i/>
                              <w:highlight w:val="lightGray"/>
                            </w:rPr>
                            <w:t>video</w:t>
                          </w:r>
                          <w:r>
                            <w:rPr>
                              <w:rFonts w:ascii="Garamond" w:hAnsi="Garamond"/>
                              <w:i/>
                              <w:highlight w:val="lightGray"/>
                            </w:rPr>
                            <w:t>taped, I will inform the researcher, who will instead [explain alternative to videotaping, if any.</w:t>
                          </w:r>
                          <w:r w:rsidRPr="00172235">
                            <w:rPr>
                              <w:rFonts w:ascii="Garamond" w:hAnsi="Garamond"/>
                              <w:i/>
                              <w:highlight w:val="lightGray"/>
                            </w:rPr>
                            <w:t xml:space="preserve">  </w:t>
                          </w:r>
                        </w:p>
                      </w:sdtContent>
                    </w:sdt>
                  </w:sdtContent>
                </w:sdt>
              </w:sdtContent>
            </w:sdt>
          </w:sdtContent>
        </w:sdt>
        <w:p w14:paraId="5C691D3A" w14:textId="77777777" w:rsidR="007E7C56" w:rsidRPr="00DB64C5" w:rsidRDefault="00000000" w:rsidP="005C4ADC">
          <w:pPr>
            <w:rPr>
              <w:rFonts w:ascii="Garamond" w:hAnsi="Garamond"/>
            </w:rPr>
          </w:pPr>
        </w:p>
      </w:sdtContent>
    </w:sdt>
    <w:p w14:paraId="47931AF4" w14:textId="77777777" w:rsidR="005C4ADC" w:rsidRDefault="005C4ADC" w:rsidP="005C4ADC">
      <w:pPr>
        <w:rPr>
          <w:rFonts w:ascii="Garamond" w:hAnsi="Garamond"/>
        </w:rPr>
      </w:pPr>
    </w:p>
    <w:p w14:paraId="717DD728" w14:textId="77777777" w:rsidR="00F14073" w:rsidRDefault="00F14073" w:rsidP="00315E07">
      <w:pPr>
        <w:jc w:val="center"/>
        <w:rPr>
          <w:rFonts w:ascii="Garamond" w:hAnsi="Garamond"/>
          <w:b/>
          <w:bCs/>
          <w:i/>
          <w:iCs/>
        </w:rPr>
      </w:pPr>
    </w:p>
    <w:p w14:paraId="03B4158B" w14:textId="77777777" w:rsidR="00F14073" w:rsidRPr="00F14073" w:rsidRDefault="00F14073" w:rsidP="00F14073">
      <w:pPr>
        <w:autoSpaceDE w:val="0"/>
        <w:autoSpaceDN w:val="0"/>
        <w:adjustRightInd w:val="0"/>
        <w:rPr>
          <w:rFonts w:ascii="Garamond" w:hAnsi="Garamond" w:cs="Garamond"/>
          <w:color w:val="000000"/>
          <w:sz w:val="23"/>
          <w:szCs w:val="23"/>
        </w:rPr>
      </w:pPr>
      <w:proofErr w:type="gramStart"/>
      <w:r w:rsidRPr="00F14073">
        <w:rPr>
          <w:rFonts w:ascii="Garamond" w:hAnsi="Garamond" w:cs="Garamond"/>
          <w:color w:val="000000"/>
          <w:sz w:val="23"/>
          <w:szCs w:val="23"/>
        </w:rPr>
        <w:lastRenderedPageBreak/>
        <w:t>Signature:_</w:t>
      </w:r>
      <w:proofErr w:type="gramEnd"/>
      <w:r w:rsidRPr="00F14073">
        <w:rPr>
          <w:rFonts w:ascii="Garamond" w:hAnsi="Garamond" w:cs="Garamond"/>
          <w:color w:val="000000"/>
          <w:sz w:val="23"/>
          <w:szCs w:val="23"/>
        </w:rPr>
        <w:t xml:space="preserve">______________________________________________ Date: _________________ </w:t>
      </w:r>
    </w:p>
    <w:p w14:paraId="2EAB1A4A" w14:textId="77777777" w:rsidR="00F14073" w:rsidRPr="00F14073" w:rsidRDefault="00F14073" w:rsidP="00F14073">
      <w:pPr>
        <w:autoSpaceDE w:val="0"/>
        <w:autoSpaceDN w:val="0"/>
        <w:adjustRightInd w:val="0"/>
        <w:rPr>
          <w:rFonts w:ascii="Garamond" w:hAnsi="Garamond" w:cs="Garamond"/>
          <w:color w:val="000000"/>
          <w:sz w:val="23"/>
          <w:szCs w:val="23"/>
        </w:rPr>
      </w:pPr>
      <w:r w:rsidRPr="00F14073">
        <w:rPr>
          <w:rFonts w:ascii="Garamond" w:hAnsi="Garamond" w:cs="Garamond"/>
          <w:i/>
          <w:iCs/>
          <w:color w:val="000000"/>
          <w:sz w:val="23"/>
          <w:szCs w:val="23"/>
        </w:rPr>
        <w:t xml:space="preserve">I agree to be audiotaped ____ Yes ____No If no, I understand that the researcher will take handwritten notes to record my responses. </w:t>
      </w:r>
    </w:p>
    <w:p w14:paraId="751C4379" w14:textId="77777777" w:rsidR="00F14073" w:rsidRDefault="00F14073" w:rsidP="00F14073">
      <w:pPr>
        <w:rPr>
          <w:rFonts w:ascii="Garamond" w:hAnsi="Garamond" w:cs="Garamond"/>
          <w:color w:val="000000"/>
          <w:sz w:val="23"/>
          <w:szCs w:val="23"/>
        </w:rPr>
      </w:pPr>
    </w:p>
    <w:p w14:paraId="58557ACE" w14:textId="77777777" w:rsidR="00F14073" w:rsidRDefault="00F14073" w:rsidP="00F14073">
      <w:pPr>
        <w:rPr>
          <w:rFonts w:ascii="Garamond" w:hAnsi="Garamond" w:cs="Garamond"/>
          <w:color w:val="000000"/>
          <w:sz w:val="23"/>
          <w:szCs w:val="23"/>
        </w:rPr>
      </w:pPr>
      <w:r w:rsidRPr="00F14073">
        <w:rPr>
          <w:rFonts w:ascii="Garamond" w:hAnsi="Garamond" w:cs="Garamond"/>
          <w:color w:val="000000"/>
          <w:sz w:val="23"/>
          <w:szCs w:val="23"/>
        </w:rPr>
        <w:t xml:space="preserve">Signature of </w:t>
      </w:r>
      <w:proofErr w:type="gramStart"/>
      <w:r w:rsidRPr="00F14073">
        <w:rPr>
          <w:rFonts w:ascii="Garamond" w:hAnsi="Garamond" w:cs="Garamond"/>
          <w:color w:val="000000"/>
          <w:sz w:val="23"/>
          <w:szCs w:val="23"/>
        </w:rPr>
        <w:t>Investigator:_</w:t>
      </w:r>
      <w:proofErr w:type="gramEnd"/>
      <w:r w:rsidRPr="00F14073">
        <w:rPr>
          <w:rFonts w:ascii="Garamond" w:hAnsi="Garamond" w:cs="Garamond"/>
          <w:color w:val="000000"/>
          <w:sz w:val="23"/>
          <w:szCs w:val="23"/>
        </w:rPr>
        <w:t xml:space="preserve">________________________________ Date: __________________ </w:t>
      </w:r>
    </w:p>
    <w:p w14:paraId="625528CB" w14:textId="77777777" w:rsidR="00F14073" w:rsidRDefault="00F14073" w:rsidP="00F14073">
      <w:pPr>
        <w:jc w:val="center"/>
        <w:rPr>
          <w:rFonts w:ascii="Garamond" w:hAnsi="Garamond" w:cs="Garamond"/>
          <w:color w:val="000000"/>
          <w:sz w:val="23"/>
          <w:szCs w:val="23"/>
        </w:rPr>
      </w:pPr>
    </w:p>
    <w:p w14:paraId="780AEC87" w14:textId="77777777" w:rsidR="00315E07" w:rsidRPr="00002536" w:rsidRDefault="005F1E78" w:rsidP="00F14073">
      <w:pPr>
        <w:jc w:val="center"/>
        <w:rPr>
          <w:rFonts w:ascii="Garamond" w:hAnsi="Garamond"/>
          <w:b/>
          <w:bCs/>
          <w:i/>
          <w:iCs/>
        </w:rPr>
      </w:pPr>
      <w:r>
        <w:rPr>
          <w:rFonts w:ascii="Garamond" w:hAnsi="Garamond"/>
          <w:b/>
          <w:bCs/>
          <w:i/>
          <w:iCs/>
        </w:rPr>
        <w:t xml:space="preserve">Please keep the second </w:t>
      </w:r>
      <w:r w:rsidR="00315E07">
        <w:rPr>
          <w:rFonts w:ascii="Garamond" w:hAnsi="Garamond"/>
          <w:b/>
          <w:bCs/>
          <w:i/>
          <w:iCs/>
        </w:rPr>
        <w:t>copy of this informed consent</w:t>
      </w:r>
      <w:r w:rsidR="00315E07" w:rsidRPr="00002536">
        <w:rPr>
          <w:rFonts w:ascii="Garamond" w:hAnsi="Garamond"/>
          <w:b/>
          <w:bCs/>
          <w:i/>
          <w:iCs/>
        </w:rPr>
        <w:t xml:space="preserve"> for your records.</w:t>
      </w:r>
    </w:p>
    <w:sectPr w:rsidR="00315E07" w:rsidRPr="00002536" w:rsidSect="001E54FD">
      <w:footerReference w:type="default" r:id="rId9"/>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9AFBA" w14:textId="77777777" w:rsidR="007C47CE" w:rsidRDefault="007C47CE" w:rsidP="006F474B">
      <w:r>
        <w:separator/>
      </w:r>
    </w:p>
  </w:endnote>
  <w:endnote w:type="continuationSeparator" w:id="0">
    <w:p w14:paraId="6EEEE77C" w14:textId="77777777" w:rsidR="007C47CE" w:rsidRDefault="007C47CE" w:rsidP="006F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NWZDM+Garamond-Bold">
    <w:altName w:val="Garamon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2891" w14:textId="50DD7ACC" w:rsidR="00CE7CE0" w:rsidRDefault="00037415">
    <w:pPr>
      <w:pStyle w:val="Footer"/>
    </w:pPr>
    <w:r>
      <w:t>5</w:t>
    </w:r>
    <w:r w:rsidR="000F507E">
      <w:t>/20</w:t>
    </w:r>
    <w:r>
      <w:t>23</w:t>
    </w:r>
  </w:p>
  <w:p w14:paraId="72EEF88C" w14:textId="77777777" w:rsidR="00CE7CE0" w:rsidRDefault="00CE7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23680" w14:textId="77777777" w:rsidR="007C47CE" w:rsidRDefault="007C47CE" w:rsidP="006F474B">
      <w:r>
        <w:separator/>
      </w:r>
    </w:p>
  </w:footnote>
  <w:footnote w:type="continuationSeparator" w:id="0">
    <w:p w14:paraId="38D57C7B" w14:textId="77777777" w:rsidR="007C47CE" w:rsidRDefault="007C47CE" w:rsidP="006F47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71"/>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7215A"/>
    <w:multiLevelType w:val="hybridMultilevel"/>
    <w:tmpl w:val="4CCA48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414EE6"/>
    <w:multiLevelType w:val="hybridMultilevel"/>
    <w:tmpl w:val="3D8ED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D78C5"/>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05343"/>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497888"/>
    <w:multiLevelType w:val="hybridMultilevel"/>
    <w:tmpl w:val="A7889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045FF9"/>
    <w:multiLevelType w:val="hybridMultilevel"/>
    <w:tmpl w:val="FA82E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583FF1"/>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503301">
    <w:abstractNumId w:val="7"/>
  </w:num>
  <w:num w:numId="2" w16cid:durableId="104350374">
    <w:abstractNumId w:val="3"/>
  </w:num>
  <w:num w:numId="3" w16cid:durableId="1042053297">
    <w:abstractNumId w:val="0"/>
  </w:num>
  <w:num w:numId="4" w16cid:durableId="1496144030">
    <w:abstractNumId w:val="4"/>
  </w:num>
  <w:num w:numId="5" w16cid:durableId="1803186918">
    <w:abstractNumId w:val="5"/>
  </w:num>
  <w:num w:numId="6" w16cid:durableId="1158032020">
    <w:abstractNumId w:val="2"/>
  </w:num>
  <w:num w:numId="7" w16cid:durableId="1778865677">
    <w:abstractNumId w:val="1"/>
  </w:num>
  <w:num w:numId="8" w16cid:durableId="1067774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073"/>
    <w:rsid w:val="00002536"/>
    <w:rsid w:val="00033002"/>
    <w:rsid w:val="00037415"/>
    <w:rsid w:val="0004469E"/>
    <w:rsid w:val="00072BEB"/>
    <w:rsid w:val="000830BD"/>
    <w:rsid w:val="000A13E3"/>
    <w:rsid w:val="000B7C72"/>
    <w:rsid w:val="000E2729"/>
    <w:rsid w:val="000F507E"/>
    <w:rsid w:val="0011146B"/>
    <w:rsid w:val="001117B1"/>
    <w:rsid w:val="00164730"/>
    <w:rsid w:val="00172235"/>
    <w:rsid w:val="001857AD"/>
    <w:rsid w:val="001961A0"/>
    <w:rsid w:val="00196CD5"/>
    <w:rsid w:val="001B1F3D"/>
    <w:rsid w:val="001D432B"/>
    <w:rsid w:val="001E07A8"/>
    <w:rsid w:val="001E549A"/>
    <w:rsid w:val="001E54FD"/>
    <w:rsid w:val="00202025"/>
    <w:rsid w:val="00221B66"/>
    <w:rsid w:val="00233476"/>
    <w:rsid w:val="00242880"/>
    <w:rsid w:val="00263A97"/>
    <w:rsid w:val="002703BC"/>
    <w:rsid w:val="002B2A94"/>
    <w:rsid w:val="002D29F4"/>
    <w:rsid w:val="002F7A72"/>
    <w:rsid w:val="00315E07"/>
    <w:rsid w:val="0033534A"/>
    <w:rsid w:val="00392E47"/>
    <w:rsid w:val="00394C84"/>
    <w:rsid w:val="003B7D1B"/>
    <w:rsid w:val="003E2B87"/>
    <w:rsid w:val="003F6D5F"/>
    <w:rsid w:val="003F786A"/>
    <w:rsid w:val="0041238B"/>
    <w:rsid w:val="0042392A"/>
    <w:rsid w:val="004A3A71"/>
    <w:rsid w:val="004D4D46"/>
    <w:rsid w:val="004E2A1F"/>
    <w:rsid w:val="00573630"/>
    <w:rsid w:val="00591A3B"/>
    <w:rsid w:val="005C4ADC"/>
    <w:rsid w:val="005D6A85"/>
    <w:rsid w:val="005F1E78"/>
    <w:rsid w:val="005F7C14"/>
    <w:rsid w:val="00606A10"/>
    <w:rsid w:val="00650655"/>
    <w:rsid w:val="0065158B"/>
    <w:rsid w:val="00667E2D"/>
    <w:rsid w:val="00674F8A"/>
    <w:rsid w:val="00680C93"/>
    <w:rsid w:val="00691804"/>
    <w:rsid w:val="006A1A45"/>
    <w:rsid w:val="006A5946"/>
    <w:rsid w:val="006A70CB"/>
    <w:rsid w:val="006B116A"/>
    <w:rsid w:val="006C446F"/>
    <w:rsid w:val="006F474B"/>
    <w:rsid w:val="00700D28"/>
    <w:rsid w:val="00706E71"/>
    <w:rsid w:val="00727DC2"/>
    <w:rsid w:val="0073019E"/>
    <w:rsid w:val="00733057"/>
    <w:rsid w:val="00764C46"/>
    <w:rsid w:val="007C0F73"/>
    <w:rsid w:val="007C1A4C"/>
    <w:rsid w:val="007C47CE"/>
    <w:rsid w:val="007E2DDD"/>
    <w:rsid w:val="007E7C56"/>
    <w:rsid w:val="007F768F"/>
    <w:rsid w:val="0080127A"/>
    <w:rsid w:val="00815F5D"/>
    <w:rsid w:val="00833E14"/>
    <w:rsid w:val="0084471E"/>
    <w:rsid w:val="00852E36"/>
    <w:rsid w:val="008644AE"/>
    <w:rsid w:val="008D1851"/>
    <w:rsid w:val="008E47EE"/>
    <w:rsid w:val="008F031C"/>
    <w:rsid w:val="00900127"/>
    <w:rsid w:val="00905320"/>
    <w:rsid w:val="00913526"/>
    <w:rsid w:val="00937637"/>
    <w:rsid w:val="00954401"/>
    <w:rsid w:val="00972040"/>
    <w:rsid w:val="00972F2F"/>
    <w:rsid w:val="0097744E"/>
    <w:rsid w:val="009807E0"/>
    <w:rsid w:val="00992055"/>
    <w:rsid w:val="00997D47"/>
    <w:rsid w:val="009A1C91"/>
    <w:rsid w:val="009B757A"/>
    <w:rsid w:val="009D6203"/>
    <w:rsid w:val="009E6186"/>
    <w:rsid w:val="00A0031E"/>
    <w:rsid w:val="00A00A7F"/>
    <w:rsid w:val="00A02B7A"/>
    <w:rsid w:val="00A21123"/>
    <w:rsid w:val="00A35C58"/>
    <w:rsid w:val="00A47A99"/>
    <w:rsid w:val="00A728EA"/>
    <w:rsid w:val="00A77611"/>
    <w:rsid w:val="00A818C1"/>
    <w:rsid w:val="00A92899"/>
    <w:rsid w:val="00AA068B"/>
    <w:rsid w:val="00AB2E04"/>
    <w:rsid w:val="00AD0842"/>
    <w:rsid w:val="00AD1E11"/>
    <w:rsid w:val="00AE26C6"/>
    <w:rsid w:val="00AF4F8E"/>
    <w:rsid w:val="00AF5412"/>
    <w:rsid w:val="00B1125F"/>
    <w:rsid w:val="00B34B8C"/>
    <w:rsid w:val="00B51A20"/>
    <w:rsid w:val="00B57584"/>
    <w:rsid w:val="00B70B5E"/>
    <w:rsid w:val="00B87EEA"/>
    <w:rsid w:val="00BA764C"/>
    <w:rsid w:val="00BD1FA2"/>
    <w:rsid w:val="00BF5582"/>
    <w:rsid w:val="00C35F80"/>
    <w:rsid w:val="00C52C37"/>
    <w:rsid w:val="00C55B22"/>
    <w:rsid w:val="00C56257"/>
    <w:rsid w:val="00CA4BE9"/>
    <w:rsid w:val="00CD7366"/>
    <w:rsid w:val="00CE7CE0"/>
    <w:rsid w:val="00CF276D"/>
    <w:rsid w:val="00D05EDD"/>
    <w:rsid w:val="00D758E9"/>
    <w:rsid w:val="00D76A53"/>
    <w:rsid w:val="00D83F6B"/>
    <w:rsid w:val="00D90C7E"/>
    <w:rsid w:val="00DA48A2"/>
    <w:rsid w:val="00DA6B6A"/>
    <w:rsid w:val="00DB64C5"/>
    <w:rsid w:val="00DB6DFB"/>
    <w:rsid w:val="00DC257A"/>
    <w:rsid w:val="00DF2ED1"/>
    <w:rsid w:val="00E13A6C"/>
    <w:rsid w:val="00E22689"/>
    <w:rsid w:val="00E33213"/>
    <w:rsid w:val="00E44535"/>
    <w:rsid w:val="00E61A58"/>
    <w:rsid w:val="00E6374F"/>
    <w:rsid w:val="00E740F8"/>
    <w:rsid w:val="00E84F11"/>
    <w:rsid w:val="00E86E4A"/>
    <w:rsid w:val="00E92819"/>
    <w:rsid w:val="00E9435F"/>
    <w:rsid w:val="00EA3202"/>
    <w:rsid w:val="00EA3425"/>
    <w:rsid w:val="00EA3B4A"/>
    <w:rsid w:val="00EB78C4"/>
    <w:rsid w:val="00EF648E"/>
    <w:rsid w:val="00EF72E6"/>
    <w:rsid w:val="00F137D0"/>
    <w:rsid w:val="00F14073"/>
    <w:rsid w:val="00F339A1"/>
    <w:rsid w:val="00F33AC5"/>
    <w:rsid w:val="00F43612"/>
    <w:rsid w:val="00F61FBF"/>
    <w:rsid w:val="00F908E7"/>
    <w:rsid w:val="00F94D15"/>
    <w:rsid w:val="00F969AD"/>
    <w:rsid w:val="00FA03F4"/>
    <w:rsid w:val="00FB3A09"/>
    <w:rsid w:val="00FB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CB520"/>
  <w15:docId w15:val="{90D8FFF7-FB78-4D0B-AC4A-9AA5263F8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1A4C"/>
    <w:rPr>
      <w:sz w:val="24"/>
      <w:szCs w:val="24"/>
    </w:rPr>
  </w:style>
  <w:style w:type="paragraph" w:styleId="Heading3">
    <w:name w:val="heading 3"/>
    <w:basedOn w:val="Normal"/>
    <w:next w:val="Normal"/>
    <w:link w:val="Heading3Char"/>
    <w:uiPriority w:val="99"/>
    <w:qFormat/>
    <w:rsid w:val="00E84F11"/>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A4C"/>
    <w:pPr>
      <w:spacing w:before="100" w:beforeAutospacing="1" w:after="100" w:afterAutospacing="1"/>
    </w:pPr>
  </w:style>
  <w:style w:type="paragraph" w:styleId="BalloonText">
    <w:name w:val="Balloon Text"/>
    <w:basedOn w:val="Normal"/>
    <w:link w:val="BalloonTextChar"/>
    <w:rsid w:val="00202025"/>
    <w:rPr>
      <w:rFonts w:ascii="Tahoma" w:hAnsi="Tahoma" w:cs="Tahoma"/>
      <w:sz w:val="16"/>
      <w:szCs w:val="16"/>
    </w:rPr>
  </w:style>
  <w:style w:type="character" w:customStyle="1" w:styleId="BalloonTextChar">
    <w:name w:val="Balloon Text Char"/>
    <w:basedOn w:val="DefaultParagraphFont"/>
    <w:link w:val="BalloonText"/>
    <w:rsid w:val="00202025"/>
    <w:rPr>
      <w:rFonts w:ascii="Tahoma" w:hAnsi="Tahoma" w:cs="Tahoma"/>
      <w:sz w:val="16"/>
      <w:szCs w:val="16"/>
    </w:rPr>
  </w:style>
  <w:style w:type="character" w:styleId="Hyperlink">
    <w:name w:val="Hyperlink"/>
    <w:basedOn w:val="DefaultParagraphFont"/>
    <w:uiPriority w:val="99"/>
    <w:unhideWhenUsed/>
    <w:rsid w:val="0011146B"/>
    <w:rPr>
      <w:color w:val="0000FF"/>
      <w:u w:val="single"/>
    </w:rPr>
  </w:style>
  <w:style w:type="paragraph" w:styleId="Header">
    <w:name w:val="header"/>
    <w:basedOn w:val="Normal"/>
    <w:link w:val="HeaderChar"/>
    <w:uiPriority w:val="99"/>
    <w:rsid w:val="006F474B"/>
    <w:pPr>
      <w:tabs>
        <w:tab w:val="center" w:pos="4680"/>
        <w:tab w:val="right" w:pos="9360"/>
      </w:tabs>
    </w:pPr>
  </w:style>
  <w:style w:type="character" w:customStyle="1" w:styleId="HeaderChar">
    <w:name w:val="Header Char"/>
    <w:basedOn w:val="DefaultParagraphFont"/>
    <w:link w:val="Header"/>
    <w:uiPriority w:val="99"/>
    <w:rsid w:val="006F474B"/>
    <w:rPr>
      <w:sz w:val="24"/>
      <w:szCs w:val="24"/>
    </w:rPr>
  </w:style>
  <w:style w:type="paragraph" w:styleId="Footer">
    <w:name w:val="footer"/>
    <w:basedOn w:val="Normal"/>
    <w:link w:val="FooterChar"/>
    <w:uiPriority w:val="99"/>
    <w:rsid w:val="006F474B"/>
    <w:pPr>
      <w:tabs>
        <w:tab w:val="center" w:pos="4680"/>
        <w:tab w:val="right" w:pos="9360"/>
      </w:tabs>
    </w:pPr>
  </w:style>
  <w:style w:type="character" w:customStyle="1" w:styleId="FooterChar">
    <w:name w:val="Footer Char"/>
    <w:basedOn w:val="DefaultParagraphFont"/>
    <w:link w:val="Footer"/>
    <w:uiPriority w:val="99"/>
    <w:rsid w:val="006F474B"/>
    <w:rPr>
      <w:sz w:val="24"/>
      <w:szCs w:val="24"/>
    </w:rPr>
  </w:style>
  <w:style w:type="paragraph" w:styleId="ListParagraph">
    <w:name w:val="List Paragraph"/>
    <w:basedOn w:val="Normal"/>
    <w:uiPriority w:val="34"/>
    <w:qFormat/>
    <w:rsid w:val="00997D47"/>
    <w:pPr>
      <w:ind w:left="720"/>
      <w:contextualSpacing/>
    </w:pPr>
  </w:style>
  <w:style w:type="character" w:styleId="PlaceholderText">
    <w:name w:val="Placeholder Text"/>
    <w:basedOn w:val="DefaultParagraphFont"/>
    <w:uiPriority w:val="99"/>
    <w:semiHidden/>
    <w:rsid w:val="00E84F11"/>
    <w:rPr>
      <w:color w:val="808080"/>
    </w:rPr>
  </w:style>
  <w:style w:type="character" w:customStyle="1" w:styleId="Heading3Char">
    <w:name w:val="Heading 3 Char"/>
    <w:basedOn w:val="DefaultParagraphFont"/>
    <w:link w:val="Heading3"/>
    <w:uiPriority w:val="99"/>
    <w:rsid w:val="00E84F11"/>
    <w:rPr>
      <w:b/>
      <w:bCs/>
      <w:sz w:val="24"/>
      <w:szCs w:val="24"/>
    </w:rPr>
  </w:style>
  <w:style w:type="paragraph" w:styleId="BodyText">
    <w:name w:val="Body Text"/>
    <w:basedOn w:val="Normal"/>
    <w:link w:val="BodyTextChar"/>
    <w:uiPriority w:val="99"/>
    <w:rsid w:val="00E84F11"/>
    <w:rPr>
      <w:i/>
      <w:iCs/>
      <w:sz w:val="20"/>
      <w:szCs w:val="20"/>
    </w:rPr>
  </w:style>
  <w:style w:type="character" w:customStyle="1" w:styleId="BodyTextChar">
    <w:name w:val="Body Text Char"/>
    <w:basedOn w:val="DefaultParagraphFont"/>
    <w:link w:val="BodyText"/>
    <w:uiPriority w:val="99"/>
    <w:rsid w:val="00E84F11"/>
    <w:rPr>
      <w:i/>
      <w:iCs/>
    </w:rPr>
  </w:style>
  <w:style w:type="paragraph" w:customStyle="1" w:styleId="Default">
    <w:name w:val="Default"/>
    <w:rsid w:val="0041238B"/>
    <w:pPr>
      <w:autoSpaceDE w:val="0"/>
      <w:autoSpaceDN w:val="0"/>
      <w:adjustRightInd w:val="0"/>
    </w:pPr>
    <w:rPr>
      <w:rFonts w:ascii="CNWZDM+Garamond-Bold" w:hAnsi="CNWZDM+Garamond-Bold" w:cs="CNWZDM+Garamond-Bold"/>
      <w:color w:val="000000"/>
      <w:sz w:val="24"/>
      <w:szCs w:val="24"/>
    </w:rPr>
  </w:style>
  <w:style w:type="table" w:styleId="TableGrid">
    <w:name w:val="Table Grid"/>
    <w:basedOn w:val="TableNormal"/>
    <w:rsid w:val="00F90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90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5471">
      <w:bodyDiv w:val="1"/>
      <w:marLeft w:val="0"/>
      <w:marRight w:val="0"/>
      <w:marTop w:val="0"/>
      <w:marBottom w:val="0"/>
      <w:divBdr>
        <w:top w:val="none" w:sz="0" w:space="0" w:color="auto"/>
        <w:left w:val="none" w:sz="0" w:space="0" w:color="auto"/>
        <w:bottom w:val="none" w:sz="0" w:space="0" w:color="auto"/>
        <w:right w:val="none" w:sz="0" w:space="0" w:color="auto"/>
      </w:divBdr>
    </w:div>
    <w:div w:id="887648399">
      <w:bodyDiv w:val="1"/>
      <w:marLeft w:val="0"/>
      <w:marRight w:val="0"/>
      <w:marTop w:val="0"/>
      <w:marBottom w:val="0"/>
      <w:divBdr>
        <w:top w:val="none" w:sz="0" w:space="0" w:color="auto"/>
        <w:left w:val="none" w:sz="0" w:space="0" w:color="auto"/>
        <w:bottom w:val="none" w:sz="0" w:space="0" w:color="auto"/>
        <w:right w:val="none" w:sz="0" w:space="0" w:color="auto"/>
      </w:divBdr>
    </w:div>
    <w:div w:id="1072386827">
      <w:bodyDiv w:val="1"/>
      <w:marLeft w:val="0"/>
      <w:marRight w:val="0"/>
      <w:marTop w:val="0"/>
      <w:marBottom w:val="0"/>
      <w:divBdr>
        <w:top w:val="none" w:sz="0" w:space="0" w:color="auto"/>
        <w:left w:val="none" w:sz="0" w:space="0" w:color="auto"/>
        <w:bottom w:val="none" w:sz="0" w:space="0" w:color="auto"/>
        <w:right w:val="none" w:sz="0" w:space="0" w:color="auto"/>
      </w:divBdr>
    </w:div>
    <w:div w:id="1089275272">
      <w:bodyDiv w:val="1"/>
      <w:marLeft w:val="0"/>
      <w:marRight w:val="0"/>
      <w:marTop w:val="0"/>
      <w:marBottom w:val="0"/>
      <w:divBdr>
        <w:top w:val="none" w:sz="0" w:space="0" w:color="auto"/>
        <w:left w:val="none" w:sz="0" w:space="0" w:color="auto"/>
        <w:bottom w:val="none" w:sz="0" w:space="0" w:color="auto"/>
        <w:right w:val="none" w:sz="0" w:space="0" w:color="auto"/>
      </w:divBdr>
    </w:div>
    <w:div w:id="1473064399">
      <w:bodyDiv w:val="1"/>
      <w:marLeft w:val="0"/>
      <w:marRight w:val="0"/>
      <w:marTop w:val="0"/>
      <w:marBottom w:val="0"/>
      <w:divBdr>
        <w:top w:val="none" w:sz="0" w:space="0" w:color="auto"/>
        <w:left w:val="none" w:sz="0" w:space="0" w:color="auto"/>
        <w:bottom w:val="none" w:sz="0" w:space="0" w:color="auto"/>
        <w:right w:val="none" w:sz="0" w:space="0" w:color="auto"/>
      </w:divBdr>
    </w:div>
    <w:div w:id="170736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ulvihill\Downloads\form_a_informed_consent_adult_key_info_signature_waiver%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F44EB12C394924AAB363C4FDB14B37"/>
        <w:category>
          <w:name w:val="General"/>
          <w:gallery w:val="placeholder"/>
        </w:category>
        <w:types>
          <w:type w:val="bbPlcHdr"/>
        </w:types>
        <w:behaviors>
          <w:behavior w:val="content"/>
        </w:behaviors>
        <w:guid w:val="{C3B7B60B-FFF8-47DC-A144-7C795D0541AB}"/>
      </w:docPartPr>
      <w:docPartBody>
        <w:p w:rsidR="005A4B9F" w:rsidRDefault="00251A8E">
          <w:pPr>
            <w:pStyle w:val="BDF44EB12C394924AAB363C4FDB14B37"/>
          </w:pPr>
          <w:r w:rsidRPr="00786C04">
            <w:rPr>
              <w:rStyle w:val="PlaceholderText"/>
            </w:rPr>
            <w:t>Click here to enter text.</w:t>
          </w:r>
        </w:p>
      </w:docPartBody>
    </w:docPart>
    <w:docPart>
      <w:docPartPr>
        <w:name w:val="F606353CFC07481D93D682435D6803F0"/>
        <w:category>
          <w:name w:val="General"/>
          <w:gallery w:val="placeholder"/>
        </w:category>
        <w:types>
          <w:type w:val="bbPlcHdr"/>
        </w:types>
        <w:behaviors>
          <w:behavior w:val="content"/>
        </w:behaviors>
        <w:guid w:val="{A8EA51E2-58D5-45FA-BB80-DBBA79D0FE44}"/>
      </w:docPartPr>
      <w:docPartBody>
        <w:p w:rsidR="005A4B9F" w:rsidRDefault="00251A8E">
          <w:pPr>
            <w:pStyle w:val="F606353CFC07481D93D682435D6803F0"/>
          </w:pPr>
          <w:r w:rsidRPr="00786C04">
            <w:rPr>
              <w:rStyle w:val="PlaceholderText"/>
            </w:rPr>
            <w:t>Click here to enter text.</w:t>
          </w:r>
        </w:p>
      </w:docPartBody>
    </w:docPart>
    <w:docPart>
      <w:docPartPr>
        <w:name w:val="151D4146E2424156BE42F2E2E1EE03D1"/>
        <w:category>
          <w:name w:val="General"/>
          <w:gallery w:val="placeholder"/>
        </w:category>
        <w:types>
          <w:type w:val="bbPlcHdr"/>
        </w:types>
        <w:behaviors>
          <w:behavior w:val="content"/>
        </w:behaviors>
        <w:guid w:val="{EABE9DD3-6B29-4933-8C39-433761045659}"/>
      </w:docPartPr>
      <w:docPartBody>
        <w:p w:rsidR="005A4B9F" w:rsidRDefault="00251A8E">
          <w:pPr>
            <w:pStyle w:val="151D4146E2424156BE42F2E2E1EE03D1"/>
          </w:pPr>
          <w:r w:rsidRPr="00786C04">
            <w:rPr>
              <w:rStyle w:val="PlaceholderText"/>
            </w:rPr>
            <w:t>Click here to enter text.</w:t>
          </w:r>
        </w:p>
      </w:docPartBody>
    </w:docPart>
    <w:docPart>
      <w:docPartPr>
        <w:name w:val="E254F97D9A4B492483FFFF9A4BDB1F35"/>
        <w:category>
          <w:name w:val="General"/>
          <w:gallery w:val="placeholder"/>
        </w:category>
        <w:types>
          <w:type w:val="bbPlcHdr"/>
        </w:types>
        <w:behaviors>
          <w:behavior w:val="content"/>
        </w:behaviors>
        <w:guid w:val="{5889A025-C790-4AF7-B9F4-29E8EA33125E}"/>
      </w:docPartPr>
      <w:docPartBody>
        <w:p w:rsidR="005A4B9F" w:rsidRDefault="00251A8E">
          <w:pPr>
            <w:pStyle w:val="E254F97D9A4B492483FFFF9A4BDB1F35"/>
          </w:pPr>
          <w:r w:rsidRPr="00786C04">
            <w:rPr>
              <w:rStyle w:val="PlaceholderText"/>
            </w:rPr>
            <w:t>Click here to enter text.</w:t>
          </w:r>
        </w:p>
      </w:docPartBody>
    </w:docPart>
    <w:docPart>
      <w:docPartPr>
        <w:name w:val="B3F266CD53394DF1928D2DC6173EDB2C"/>
        <w:category>
          <w:name w:val="General"/>
          <w:gallery w:val="placeholder"/>
        </w:category>
        <w:types>
          <w:type w:val="bbPlcHdr"/>
        </w:types>
        <w:behaviors>
          <w:behavior w:val="content"/>
        </w:behaviors>
        <w:guid w:val="{C03931C0-03AA-41F7-A59A-21437187494C}"/>
      </w:docPartPr>
      <w:docPartBody>
        <w:p w:rsidR="005A4B9F" w:rsidRDefault="00251A8E">
          <w:pPr>
            <w:pStyle w:val="B3F266CD53394DF1928D2DC6173EDB2C"/>
          </w:pPr>
          <w:r w:rsidRPr="00786C04">
            <w:rPr>
              <w:rStyle w:val="PlaceholderText"/>
            </w:rPr>
            <w:t>Click here to enter text.</w:t>
          </w:r>
        </w:p>
      </w:docPartBody>
    </w:docPart>
    <w:docPart>
      <w:docPartPr>
        <w:name w:val="BF15A9971371422AB38EFC551ECFF907"/>
        <w:category>
          <w:name w:val="General"/>
          <w:gallery w:val="placeholder"/>
        </w:category>
        <w:types>
          <w:type w:val="bbPlcHdr"/>
        </w:types>
        <w:behaviors>
          <w:behavior w:val="content"/>
        </w:behaviors>
        <w:guid w:val="{198DF39D-838D-4EBE-ADA8-B998293BA094}"/>
      </w:docPartPr>
      <w:docPartBody>
        <w:p w:rsidR="005A4B9F" w:rsidRDefault="00251A8E">
          <w:pPr>
            <w:pStyle w:val="BF15A9971371422AB38EFC551ECFF907"/>
          </w:pPr>
          <w:r w:rsidRPr="009E4930">
            <w:rPr>
              <w:rStyle w:val="PlaceholderText"/>
            </w:rPr>
            <w:t>Click or tap here to enter text.</w:t>
          </w:r>
        </w:p>
      </w:docPartBody>
    </w:docPart>
    <w:docPart>
      <w:docPartPr>
        <w:name w:val="1C12C575C2B24FBBB8EF04511897DDD6"/>
        <w:category>
          <w:name w:val="General"/>
          <w:gallery w:val="placeholder"/>
        </w:category>
        <w:types>
          <w:type w:val="bbPlcHdr"/>
        </w:types>
        <w:behaviors>
          <w:behavior w:val="content"/>
        </w:behaviors>
        <w:guid w:val="{DE0A7FF0-11A9-4C8D-B8BC-F6441B7B67E5}"/>
      </w:docPartPr>
      <w:docPartBody>
        <w:p w:rsidR="005A4B9F" w:rsidRDefault="00251A8E">
          <w:pPr>
            <w:pStyle w:val="1C12C575C2B24FBBB8EF04511897DDD6"/>
          </w:pPr>
          <w:r w:rsidRPr="00C256A3">
            <w:rPr>
              <w:rStyle w:val="PlaceholderText"/>
            </w:rPr>
            <w:t>Click or tap here to enter text.</w:t>
          </w:r>
        </w:p>
      </w:docPartBody>
    </w:docPart>
    <w:docPart>
      <w:docPartPr>
        <w:name w:val="C934126C2B844A0F92B1A2D891943793"/>
        <w:category>
          <w:name w:val="General"/>
          <w:gallery w:val="placeholder"/>
        </w:category>
        <w:types>
          <w:type w:val="bbPlcHdr"/>
        </w:types>
        <w:behaviors>
          <w:behavior w:val="content"/>
        </w:behaviors>
        <w:guid w:val="{2D31043A-F4BC-4B3F-82EB-C65643E95BDB}"/>
      </w:docPartPr>
      <w:docPartBody>
        <w:p w:rsidR="005A4B9F" w:rsidRDefault="00251A8E">
          <w:pPr>
            <w:pStyle w:val="C934126C2B844A0F92B1A2D891943793"/>
          </w:pPr>
          <w:r w:rsidRPr="00786C04">
            <w:rPr>
              <w:rStyle w:val="PlaceholderText"/>
            </w:rPr>
            <w:t>Click here to enter text.</w:t>
          </w:r>
        </w:p>
      </w:docPartBody>
    </w:docPart>
    <w:docPart>
      <w:docPartPr>
        <w:name w:val="479FA83C8ABB4144B0158700D9618F0D"/>
        <w:category>
          <w:name w:val="General"/>
          <w:gallery w:val="placeholder"/>
        </w:category>
        <w:types>
          <w:type w:val="bbPlcHdr"/>
        </w:types>
        <w:behaviors>
          <w:behavior w:val="content"/>
        </w:behaviors>
        <w:guid w:val="{DE30CDC8-FA47-429D-8DC4-C806EB6D3773}"/>
      </w:docPartPr>
      <w:docPartBody>
        <w:p w:rsidR="005A4B9F" w:rsidRDefault="00251A8E">
          <w:pPr>
            <w:pStyle w:val="479FA83C8ABB4144B0158700D9618F0D"/>
          </w:pPr>
          <w:r w:rsidRPr="00786C04">
            <w:rPr>
              <w:rStyle w:val="PlaceholderText"/>
            </w:rPr>
            <w:t>Click here to enter text.</w:t>
          </w:r>
        </w:p>
      </w:docPartBody>
    </w:docPart>
    <w:docPart>
      <w:docPartPr>
        <w:name w:val="5493A946197446B3833C57D447828B92"/>
        <w:category>
          <w:name w:val="General"/>
          <w:gallery w:val="placeholder"/>
        </w:category>
        <w:types>
          <w:type w:val="bbPlcHdr"/>
        </w:types>
        <w:behaviors>
          <w:behavior w:val="content"/>
        </w:behaviors>
        <w:guid w:val="{663D0ECE-445B-4573-831C-0BBAA7270815}"/>
      </w:docPartPr>
      <w:docPartBody>
        <w:p w:rsidR="005A4B9F" w:rsidRDefault="00251A8E">
          <w:pPr>
            <w:pStyle w:val="5493A946197446B3833C57D447828B92"/>
          </w:pPr>
          <w:r w:rsidRPr="009E4930">
            <w:rPr>
              <w:rStyle w:val="PlaceholderText"/>
            </w:rPr>
            <w:t>Click or tap here to enter text.</w:t>
          </w:r>
        </w:p>
      </w:docPartBody>
    </w:docPart>
    <w:docPart>
      <w:docPartPr>
        <w:name w:val="273A3A349BFD42BFB021BD705461679D"/>
        <w:category>
          <w:name w:val="General"/>
          <w:gallery w:val="placeholder"/>
        </w:category>
        <w:types>
          <w:type w:val="bbPlcHdr"/>
        </w:types>
        <w:behaviors>
          <w:behavior w:val="content"/>
        </w:behaviors>
        <w:guid w:val="{6C587BDE-1E3B-4F23-8684-2EDADA90CBF8}"/>
      </w:docPartPr>
      <w:docPartBody>
        <w:p w:rsidR="005A4B9F" w:rsidRDefault="00251A8E">
          <w:pPr>
            <w:pStyle w:val="273A3A349BFD42BFB021BD705461679D"/>
          </w:pPr>
          <w:r w:rsidRPr="00786C04">
            <w:rPr>
              <w:rStyle w:val="PlaceholderText"/>
            </w:rPr>
            <w:t>Click here to enter text.</w:t>
          </w:r>
        </w:p>
      </w:docPartBody>
    </w:docPart>
    <w:docPart>
      <w:docPartPr>
        <w:name w:val="2BE00C3989DF4556BBF797B5CBAD26FB"/>
        <w:category>
          <w:name w:val="General"/>
          <w:gallery w:val="placeholder"/>
        </w:category>
        <w:types>
          <w:type w:val="bbPlcHdr"/>
        </w:types>
        <w:behaviors>
          <w:behavior w:val="content"/>
        </w:behaviors>
        <w:guid w:val="{BDAA3CD8-091E-454E-9380-E2ED914B7D6D}"/>
      </w:docPartPr>
      <w:docPartBody>
        <w:p w:rsidR="005A4B9F" w:rsidRDefault="00251A8E">
          <w:pPr>
            <w:pStyle w:val="2BE00C3989DF4556BBF797B5CBAD26FB"/>
          </w:pPr>
          <w:r w:rsidRPr="00786C04">
            <w:rPr>
              <w:rStyle w:val="PlaceholderText"/>
            </w:rPr>
            <w:t>Click here to enter text.</w:t>
          </w:r>
        </w:p>
      </w:docPartBody>
    </w:docPart>
    <w:docPart>
      <w:docPartPr>
        <w:name w:val="A6949640D7CF4A58A5E37703B7DFA237"/>
        <w:category>
          <w:name w:val="General"/>
          <w:gallery w:val="placeholder"/>
        </w:category>
        <w:types>
          <w:type w:val="bbPlcHdr"/>
        </w:types>
        <w:behaviors>
          <w:behavior w:val="content"/>
        </w:behaviors>
        <w:guid w:val="{31E0A98F-1CE4-4928-B0C3-DB964E94C63C}"/>
      </w:docPartPr>
      <w:docPartBody>
        <w:p w:rsidR="005A4B9F" w:rsidRDefault="00251A8E">
          <w:pPr>
            <w:pStyle w:val="A6949640D7CF4A58A5E37703B7DFA237"/>
          </w:pPr>
          <w:r w:rsidRPr="000F71D1">
            <w:rPr>
              <w:rStyle w:val="PlaceholderText"/>
            </w:rPr>
            <w:t>Click here to enter text.</w:t>
          </w:r>
        </w:p>
      </w:docPartBody>
    </w:docPart>
    <w:docPart>
      <w:docPartPr>
        <w:name w:val="7316DADD44E8462896D8B5CAB5AC6346"/>
        <w:category>
          <w:name w:val="General"/>
          <w:gallery w:val="placeholder"/>
        </w:category>
        <w:types>
          <w:type w:val="bbPlcHdr"/>
        </w:types>
        <w:behaviors>
          <w:behavior w:val="content"/>
        </w:behaviors>
        <w:guid w:val="{D4D3A429-7B6A-40D7-A00A-AB2580626459}"/>
      </w:docPartPr>
      <w:docPartBody>
        <w:p w:rsidR="005A4B9F" w:rsidRDefault="00251A8E">
          <w:pPr>
            <w:pStyle w:val="7316DADD44E8462896D8B5CAB5AC6346"/>
          </w:pPr>
          <w:r w:rsidRPr="00786C04">
            <w:rPr>
              <w:rStyle w:val="PlaceholderText"/>
            </w:rPr>
            <w:t>Click here to enter text.</w:t>
          </w:r>
        </w:p>
      </w:docPartBody>
    </w:docPart>
    <w:docPart>
      <w:docPartPr>
        <w:name w:val="AA1A50EC075143DF9DCECF053EFE5187"/>
        <w:category>
          <w:name w:val="General"/>
          <w:gallery w:val="placeholder"/>
        </w:category>
        <w:types>
          <w:type w:val="bbPlcHdr"/>
        </w:types>
        <w:behaviors>
          <w:behavior w:val="content"/>
        </w:behaviors>
        <w:guid w:val="{A960E196-A308-42FE-B939-400A38A7F67A}"/>
      </w:docPartPr>
      <w:docPartBody>
        <w:p w:rsidR="005A4B9F" w:rsidRDefault="00251A8E">
          <w:pPr>
            <w:pStyle w:val="AA1A50EC075143DF9DCECF053EFE5187"/>
          </w:pPr>
          <w:r w:rsidRPr="009E4930">
            <w:rPr>
              <w:rStyle w:val="PlaceholderText"/>
            </w:rPr>
            <w:t>Click or tap here to enter text.</w:t>
          </w:r>
        </w:p>
      </w:docPartBody>
    </w:docPart>
    <w:docPart>
      <w:docPartPr>
        <w:name w:val="B29B8932057D4EA6A95A9140FD925AF4"/>
        <w:category>
          <w:name w:val="General"/>
          <w:gallery w:val="placeholder"/>
        </w:category>
        <w:types>
          <w:type w:val="bbPlcHdr"/>
        </w:types>
        <w:behaviors>
          <w:behavior w:val="content"/>
        </w:behaviors>
        <w:guid w:val="{A33C7F8C-C2BE-4A10-9A5E-443E10B4D9CB}"/>
      </w:docPartPr>
      <w:docPartBody>
        <w:p w:rsidR="005A4B9F" w:rsidRDefault="00251A8E">
          <w:pPr>
            <w:pStyle w:val="B29B8932057D4EA6A95A9140FD925AF4"/>
          </w:pPr>
          <w:r w:rsidRPr="00786C04">
            <w:rPr>
              <w:rStyle w:val="PlaceholderText"/>
            </w:rPr>
            <w:t>Click here to enter text.</w:t>
          </w:r>
        </w:p>
      </w:docPartBody>
    </w:docPart>
    <w:docPart>
      <w:docPartPr>
        <w:name w:val="BA65CDC4525D49078F1DC1ECDD428856"/>
        <w:category>
          <w:name w:val="General"/>
          <w:gallery w:val="placeholder"/>
        </w:category>
        <w:types>
          <w:type w:val="bbPlcHdr"/>
        </w:types>
        <w:behaviors>
          <w:behavior w:val="content"/>
        </w:behaviors>
        <w:guid w:val="{7F55DAB1-601F-40EA-B36E-59F1A1FCEA70}"/>
      </w:docPartPr>
      <w:docPartBody>
        <w:p w:rsidR="005A4B9F" w:rsidRDefault="00251A8E">
          <w:pPr>
            <w:pStyle w:val="BA65CDC4525D49078F1DC1ECDD428856"/>
          </w:pPr>
          <w:r w:rsidRPr="00786C04">
            <w:rPr>
              <w:rStyle w:val="PlaceholderText"/>
            </w:rPr>
            <w:t>Click here to enter text.</w:t>
          </w:r>
        </w:p>
      </w:docPartBody>
    </w:docPart>
    <w:docPart>
      <w:docPartPr>
        <w:name w:val="E9931C49A461407BAD99632A962BECB4"/>
        <w:category>
          <w:name w:val="General"/>
          <w:gallery w:val="placeholder"/>
        </w:category>
        <w:types>
          <w:type w:val="bbPlcHdr"/>
        </w:types>
        <w:behaviors>
          <w:behavior w:val="content"/>
        </w:behaviors>
        <w:guid w:val="{85C57272-AF72-4288-B3CF-695275E28111}"/>
      </w:docPartPr>
      <w:docPartBody>
        <w:p w:rsidR="005A4B9F" w:rsidRDefault="00251A8E">
          <w:pPr>
            <w:pStyle w:val="E9931C49A461407BAD99632A962BECB4"/>
          </w:pPr>
          <w:r w:rsidRPr="009E4930">
            <w:rPr>
              <w:rStyle w:val="PlaceholderText"/>
            </w:rPr>
            <w:t>Click or tap here to enter text.</w:t>
          </w:r>
        </w:p>
      </w:docPartBody>
    </w:docPart>
    <w:docPart>
      <w:docPartPr>
        <w:name w:val="815A963A9FA34371BD801A6B7B3C4F63"/>
        <w:category>
          <w:name w:val="General"/>
          <w:gallery w:val="placeholder"/>
        </w:category>
        <w:types>
          <w:type w:val="bbPlcHdr"/>
        </w:types>
        <w:behaviors>
          <w:behavior w:val="content"/>
        </w:behaviors>
        <w:guid w:val="{3E0617FF-66B4-47C0-BD35-BD25F1608C87}"/>
      </w:docPartPr>
      <w:docPartBody>
        <w:p w:rsidR="005A4B9F" w:rsidRDefault="00251A8E">
          <w:pPr>
            <w:pStyle w:val="815A963A9FA34371BD801A6B7B3C4F63"/>
          </w:pPr>
          <w:r w:rsidRPr="00786C04">
            <w:rPr>
              <w:rStyle w:val="PlaceholderText"/>
            </w:rPr>
            <w:t>Click here to enter text.</w:t>
          </w:r>
        </w:p>
      </w:docPartBody>
    </w:docPart>
    <w:docPart>
      <w:docPartPr>
        <w:name w:val="4D175804769B47108FDA1EA60FF7A644"/>
        <w:category>
          <w:name w:val="General"/>
          <w:gallery w:val="placeholder"/>
        </w:category>
        <w:types>
          <w:type w:val="bbPlcHdr"/>
        </w:types>
        <w:behaviors>
          <w:behavior w:val="content"/>
        </w:behaviors>
        <w:guid w:val="{727162CD-7280-4DCB-ABF0-9A5518B5C51D}"/>
      </w:docPartPr>
      <w:docPartBody>
        <w:p w:rsidR="005A4B9F" w:rsidRDefault="00251A8E">
          <w:pPr>
            <w:pStyle w:val="4D175804769B47108FDA1EA60FF7A644"/>
          </w:pPr>
          <w:r w:rsidRPr="00B4325E">
            <w:rPr>
              <w:rStyle w:val="PlaceholderText"/>
            </w:rPr>
            <w:t>Click here to enter text.</w:t>
          </w:r>
        </w:p>
      </w:docPartBody>
    </w:docPart>
    <w:docPart>
      <w:docPartPr>
        <w:name w:val="0114ED43A5004BA889282EECC7345D48"/>
        <w:category>
          <w:name w:val="General"/>
          <w:gallery w:val="placeholder"/>
        </w:category>
        <w:types>
          <w:type w:val="bbPlcHdr"/>
        </w:types>
        <w:behaviors>
          <w:behavior w:val="content"/>
        </w:behaviors>
        <w:guid w:val="{EEB5313B-312E-438E-97CB-1900AE33CEEB}"/>
      </w:docPartPr>
      <w:docPartBody>
        <w:p w:rsidR="005A4B9F" w:rsidRDefault="00251A8E">
          <w:pPr>
            <w:pStyle w:val="0114ED43A5004BA889282EECC7345D48"/>
          </w:pPr>
          <w:r w:rsidRPr="00C256A3">
            <w:rPr>
              <w:rStyle w:val="PlaceholderText"/>
            </w:rPr>
            <w:t>Click or tap here to enter text.</w:t>
          </w:r>
        </w:p>
      </w:docPartBody>
    </w:docPart>
    <w:docPart>
      <w:docPartPr>
        <w:name w:val="8CA053A31F0848FEAA790B1FB2ADCB81"/>
        <w:category>
          <w:name w:val="General"/>
          <w:gallery w:val="placeholder"/>
        </w:category>
        <w:types>
          <w:type w:val="bbPlcHdr"/>
        </w:types>
        <w:behaviors>
          <w:behavior w:val="content"/>
        </w:behaviors>
        <w:guid w:val="{6BE67D6B-E0FC-48BA-9CF8-BF7838DB4E99}"/>
      </w:docPartPr>
      <w:docPartBody>
        <w:p w:rsidR="005A4B9F" w:rsidRDefault="00251A8E">
          <w:pPr>
            <w:pStyle w:val="8CA053A31F0848FEAA790B1FB2ADCB81"/>
          </w:pPr>
          <w:r w:rsidRPr="004D3D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NWZDM+Garamond-Bold">
    <w:altName w:val="Garamon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8E"/>
    <w:rsid w:val="00087C68"/>
    <w:rsid w:val="00251A8E"/>
    <w:rsid w:val="0032791B"/>
    <w:rsid w:val="005A4B9F"/>
    <w:rsid w:val="00912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DF44EB12C394924AAB363C4FDB14B37">
    <w:name w:val="BDF44EB12C394924AAB363C4FDB14B37"/>
  </w:style>
  <w:style w:type="paragraph" w:customStyle="1" w:styleId="F606353CFC07481D93D682435D6803F0">
    <w:name w:val="F606353CFC07481D93D682435D6803F0"/>
  </w:style>
  <w:style w:type="paragraph" w:customStyle="1" w:styleId="151D4146E2424156BE42F2E2E1EE03D1">
    <w:name w:val="151D4146E2424156BE42F2E2E1EE03D1"/>
  </w:style>
  <w:style w:type="paragraph" w:customStyle="1" w:styleId="E254F97D9A4B492483FFFF9A4BDB1F35">
    <w:name w:val="E254F97D9A4B492483FFFF9A4BDB1F35"/>
  </w:style>
  <w:style w:type="paragraph" w:customStyle="1" w:styleId="B3F266CD53394DF1928D2DC6173EDB2C">
    <w:name w:val="B3F266CD53394DF1928D2DC6173EDB2C"/>
  </w:style>
  <w:style w:type="paragraph" w:customStyle="1" w:styleId="BF15A9971371422AB38EFC551ECFF907">
    <w:name w:val="BF15A9971371422AB38EFC551ECFF907"/>
  </w:style>
  <w:style w:type="paragraph" w:customStyle="1" w:styleId="1C12C575C2B24FBBB8EF04511897DDD6">
    <w:name w:val="1C12C575C2B24FBBB8EF04511897DDD6"/>
  </w:style>
  <w:style w:type="paragraph" w:customStyle="1" w:styleId="C934126C2B844A0F92B1A2D891943793">
    <w:name w:val="C934126C2B844A0F92B1A2D891943793"/>
  </w:style>
  <w:style w:type="paragraph" w:customStyle="1" w:styleId="479FA83C8ABB4144B0158700D9618F0D">
    <w:name w:val="479FA83C8ABB4144B0158700D9618F0D"/>
  </w:style>
  <w:style w:type="paragraph" w:customStyle="1" w:styleId="5493A946197446B3833C57D447828B92">
    <w:name w:val="5493A946197446B3833C57D447828B92"/>
  </w:style>
  <w:style w:type="paragraph" w:customStyle="1" w:styleId="273A3A349BFD42BFB021BD705461679D">
    <w:name w:val="273A3A349BFD42BFB021BD705461679D"/>
  </w:style>
  <w:style w:type="paragraph" w:customStyle="1" w:styleId="2BE00C3989DF4556BBF797B5CBAD26FB">
    <w:name w:val="2BE00C3989DF4556BBF797B5CBAD26FB"/>
  </w:style>
  <w:style w:type="paragraph" w:customStyle="1" w:styleId="A6949640D7CF4A58A5E37703B7DFA237">
    <w:name w:val="A6949640D7CF4A58A5E37703B7DFA237"/>
  </w:style>
  <w:style w:type="paragraph" w:customStyle="1" w:styleId="7316DADD44E8462896D8B5CAB5AC6346">
    <w:name w:val="7316DADD44E8462896D8B5CAB5AC6346"/>
  </w:style>
  <w:style w:type="paragraph" w:customStyle="1" w:styleId="AA1A50EC075143DF9DCECF053EFE5187">
    <w:name w:val="AA1A50EC075143DF9DCECF053EFE5187"/>
  </w:style>
  <w:style w:type="paragraph" w:customStyle="1" w:styleId="B29B8932057D4EA6A95A9140FD925AF4">
    <w:name w:val="B29B8932057D4EA6A95A9140FD925AF4"/>
  </w:style>
  <w:style w:type="paragraph" w:customStyle="1" w:styleId="BA65CDC4525D49078F1DC1ECDD428856">
    <w:name w:val="BA65CDC4525D49078F1DC1ECDD428856"/>
  </w:style>
  <w:style w:type="paragraph" w:customStyle="1" w:styleId="E9931C49A461407BAD99632A962BECB4">
    <w:name w:val="E9931C49A461407BAD99632A962BECB4"/>
  </w:style>
  <w:style w:type="paragraph" w:customStyle="1" w:styleId="815A963A9FA34371BD801A6B7B3C4F63">
    <w:name w:val="815A963A9FA34371BD801A6B7B3C4F63"/>
  </w:style>
  <w:style w:type="paragraph" w:customStyle="1" w:styleId="4D175804769B47108FDA1EA60FF7A644">
    <w:name w:val="4D175804769B47108FDA1EA60FF7A644"/>
  </w:style>
  <w:style w:type="paragraph" w:customStyle="1" w:styleId="0114ED43A5004BA889282EECC7345D48">
    <w:name w:val="0114ED43A5004BA889282EECC7345D48"/>
  </w:style>
  <w:style w:type="paragraph" w:customStyle="1" w:styleId="8CA053A31F0848FEAA790B1FB2ADCB81">
    <w:name w:val="8CA053A31F0848FEAA790B1FB2ADCB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A9142-78F6-4E24-B477-9530A7AE6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C:\Users\rmulvihill\Downloads\form_a_informed_consent_adult_key_info_signature_waiver (2).dotx</Template>
  <TotalTime>0</TotalTime>
  <Pages>4</Pages>
  <Words>1341</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Informed Consent Directions</vt:lpstr>
    </vt:vector>
  </TitlesOfParts>
  <Company>SUNY Brockport</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Directions</dc:title>
  <dc:creator>Rachael Mulvihill</dc:creator>
  <cp:lastModifiedBy>Freeberg, Matthew (mfreeberg)</cp:lastModifiedBy>
  <cp:revision>2</cp:revision>
  <cp:lastPrinted>2015-10-07T16:34:00Z</cp:lastPrinted>
  <dcterms:created xsi:type="dcterms:W3CDTF">2023-05-11T16:00:00Z</dcterms:created>
  <dcterms:modified xsi:type="dcterms:W3CDTF">2023-05-11T16:00:00Z</dcterms:modified>
</cp:coreProperties>
</file>